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7010C" w14:textId="571F5523" w:rsidR="00480498" w:rsidRPr="00555427" w:rsidRDefault="00480498" w:rsidP="00CA2DA6">
      <w:pPr>
        <w:spacing w:after="0" w:line="360" w:lineRule="auto"/>
        <w:jc w:val="center"/>
        <w:rPr>
          <w:rFonts w:ascii="Garamond" w:hAnsi="Garamond"/>
          <w:b/>
          <w:color w:val="4472C4" w:themeColor="accent1"/>
          <w:sz w:val="34"/>
          <w:szCs w:val="34"/>
          <w:lang w:eastAsia="ar-SA"/>
        </w:rPr>
      </w:pPr>
      <w:bookmarkStart w:id="0" w:name="_Hlk150940490"/>
      <w:r w:rsidRPr="00555427">
        <w:rPr>
          <w:rFonts w:ascii="Garamond" w:hAnsi="Garamond"/>
          <w:b/>
          <w:color w:val="4472C4" w:themeColor="accent1"/>
          <w:sz w:val="34"/>
          <w:szCs w:val="34"/>
          <w:lang w:eastAsia="ar-SA"/>
        </w:rPr>
        <w:t xml:space="preserve">AJUTS DE </w:t>
      </w:r>
      <w:r w:rsidR="00E63B1F" w:rsidRPr="00555427">
        <w:rPr>
          <w:rFonts w:ascii="Garamond" w:hAnsi="Garamond"/>
          <w:b/>
          <w:color w:val="4472C4" w:themeColor="accent1"/>
          <w:sz w:val="34"/>
          <w:szCs w:val="34"/>
          <w:lang w:eastAsia="ar-SA"/>
        </w:rPr>
        <w:t>PROJECTES DE DOCTORAT INDUSTRIAL</w:t>
      </w:r>
      <w:r w:rsidR="000A56EA">
        <w:rPr>
          <w:rFonts w:ascii="Garamond" w:hAnsi="Garamond"/>
          <w:b/>
          <w:color w:val="4472C4" w:themeColor="accent1"/>
          <w:sz w:val="34"/>
          <w:szCs w:val="34"/>
          <w:lang w:eastAsia="ar-SA"/>
        </w:rPr>
        <w:t xml:space="preserve"> </w:t>
      </w:r>
      <w:r w:rsidRPr="00555427">
        <w:rPr>
          <w:rFonts w:ascii="Garamond" w:hAnsi="Garamond"/>
          <w:b/>
          <w:color w:val="4472C4" w:themeColor="accent1"/>
          <w:sz w:val="34"/>
          <w:szCs w:val="34"/>
          <w:lang w:eastAsia="ar-SA"/>
        </w:rPr>
        <w:t>DEL GOVERN D’ANDORRA</w:t>
      </w:r>
    </w:p>
    <w:p w14:paraId="79C2A6C3" w14:textId="6729CFD1" w:rsidR="000210CB" w:rsidRPr="00555427" w:rsidRDefault="0008498B" w:rsidP="00CA2DA6">
      <w:pPr>
        <w:pBdr>
          <w:bottom w:val="single" w:sz="4" w:space="1" w:color="auto"/>
        </w:pBdr>
        <w:spacing w:after="0" w:line="360" w:lineRule="auto"/>
        <w:jc w:val="center"/>
        <w:rPr>
          <w:rFonts w:ascii="Garamond" w:hAnsi="Garamond"/>
          <w:b/>
          <w:color w:val="4472C4" w:themeColor="accent1"/>
          <w:sz w:val="34"/>
          <w:szCs w:val="34"/>
          <w:lang w:eastAsia="ar-SA"/>
        </w:rPr>
      </w:pPr>
      <w:r w:rsidRPr="00555427">
        <w:rPr>
          <w:rFonts w:ascii="Garamond" w:hAnsi="Garamond"/>
          <w:b/>
          <w:sz w:val="34"/>
          <w:szCs w:val="34"/>
          <w:lang w:eastAsia="ar-SA"/>
        </w:rPr>
        <w:t>D</w:t>
      </w:r>
      <w:r w:rsidR="00480498" w:rsidRPr="00555427">
        <w:rPr>
          <w:rFonts w:ascii="Garamond" w:hAnsi="Garamond"/>
          <w:b/>
          <w:sz w:val="34"/>
          <w:szCs w:val="34"/>
          <w:lang w:eastAsia="ar-SA"/>
        </w:rPr>
        <w:t>ossier d’avaluació</w:t>
      </w:r>
    </w:p>
    <w:p w14:paraId="1B9BCCB8" w14:textId="430976ED" w:rsidR="000A012B" w:rsidRPr="00555427" w:rsidRDefault="000A012B" w:rsidP="00EB4C31">
      <w:pPr>
        <w:spacing w:after="0" w:line="240" w:lineRule="auto"/>
        <w:jc w:val="both"/>
        <w:rPr>
          <w:rStyle w:val="Textennegreta"/>
          <w:b w:val="0"/>
          <w:bCs w:val="0"/>
          <w:color w:val="auto"/>
          <w:spacing w:val="0"/>
        </w:rPr>
      </w:pPr>
      <w:bookmarkStart w:id="1" w:name="_Hlk163217679"/>
      <w:bookmarkStart w:id="2" w:name="_Hlk163217724"/>
    </w:p>
    <w:p w14:paraId="5D2431E5" w14:textId="77777777" w:rsidR="000A012B" w:rsidRPr="00555427" w:rsidRDefault="000A012B" w:rsidP="00EB4C31">
      <w:pPr>
        <w:spacing w:after="0" w:line="240" w:lineRule="auto"/>
        <w:jc w:val="both"/>
        <w:rPr>
          <w:rStyle w:val="Textennegreta"/>
          <w:b w:val="0"/>
          <w:bCs w:val="0"/>
          <w:color w:val="auto"/>
          <w:spacing w:val="0"/>
        </w:rPr>
      </w:pPr>
    </w:p>
    <w:p w14:paraId="0FBA5C05" w14:textId="4BE2A979" w:rsidR="00B33529" w:rsidRPr="00555427" w:rsidRDefault="00C570A7" w:rsidP="00EB4C31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555427">
        <w:rPr>
          <w:rStyle w:val="Textennegreta"/>
          <w:b/>
          <w:bCs w:val="0"/>
          <w:color w:val="4472C4" w:themeColor="accent1"/>
          <w:spacing w:val="0"/>
        </w:rPr>
        <w:t>INFORMACIÓ GENERAL</w:t>
      </w:r>
    </w:p>
    <w:bookmarkEnd w:id="1"/>
    <w:p w14:paraId="0612513E" w14:textId="77777777" w:rsidR="003D53D3" w:rsidRPr="00555427" w:rsidRDefault="003D53D3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strike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 xml:space="preserve">ANY de presentació de la sol·licitud </w:t>
      </w:r>
      <w:sdt>
        <w:sdtPr>
          <w:rPr>
            <w:rFonts w:ascii="Garamond" w:hAnsi="Garamond" w:cs="Arial"/>
            <w:bCs/>
            <w:sz w:val="20"/>
            <w:lang w:eastAsia="ar-SA"/>
          </w:rPr>
          <w:id w:val="1051965563"/>
          <w:placeholder>
            <w:docPart w:val="9705F2D9367C431AB42FBE9296C6E784"/>
          </w:placeholder>
          <w:showingPlcHdr/>
          <w15:appearance w15:val="tags"/>
          <w:text/>
        </w:sdtPr>
        <w:sdtEndPr/>
        <w:sdtContent>
          <w:r w:rsidRPr="00E414FF">
            <w:rPr>
              <w:rFonts w:ascii="Garamond" w:eastAsia="Calibri" w:hAnsi="Garamond" w:cs="Arial"/>
              <w:bCs/>
              <w:sz w:val="24"/>
              <w:szCs w:val="28"/>
              <w:bdr w:val="single" w:sz="4" w:space="0" w:color="auto"/>
            </w:rPr>
            <w:t>Feu clic o toqueu aquí per escriure text.</w:t>
          </w:r>
        </w:sdtContent>
      </w:sdt>
    </w:p>
    <w:p w14:paraId="632EF18B" w14:textId="77777777" w:rsidR="0036252B" w:rsidRPr="00555427" w:rsidRDefault="0036252B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/>
          <w:bCs/>
          <w:lang w:eastAsia="ar-SA"/>
        </w:rPr>
      </w:pPr>
    </w:p>
    <w:p w14:paraId="0159158C" w14:textId="133EB54C" w:rsidR="00B87CA1" w:rsidRPr="00555427" w:rsidRDefault="00044AAF" w:rsidP="00EB4C31">
      <w:pPr>
        <w:spacing w:after="0" w:line="240" w:lineRule="auto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Nom complet de l</w:t>
      </w:r>
      <w:r w:rsidR="00D66E82" w:rsidRPr="00555427">
        <w:rPr>
          <w:rFonts w:ascii="Garamond" w:hAnsi="Garamond" w:cs="Arial"/>
          <w:b/>
          <w:bCs/>
          <w:lang w:eastAsia="ar-SA"/>
        </w:rPr>
        <w:t xml:space="preserve">’EMPRESA </w:t>
      </w:r>
      <w:r w:rsidR="00AA6533" w:rsidRPr="00555427">
        <w:rPr>
          <w:rFonts w:ascii="Garamond" w:hAnsi="Garamond" w:cs="Arial"/>
          <w:b/>
          <w:bCs/>
          <w:lang w:eastAsia="ar-SA"/>
        </w:rPr>
        <w:t>s</w:t>
      </w:r>
      <w:r w:rsidRPr="00555427">
        <w:rPr>
          <w:rFonts w:ascii="Garamond" w:hAnsi="Garamond" w:cs="Arial"/>
          <w:b/>
          <w:bCs/>
          <w:lang w:eastAsia="ar-SA"/>
        </w:rPr>
        <w:t>ol·licitant</w:t>
      </w:r>
      <w:r w:rsidR="00B87CA1" w:rsidRPr="00555427">
        <w:rPr>
          <w:rFonts w:ascii="Garamond" w:hAnsi="Garamond" w:cs="Arial"/>
          <w:b/>
          <w:bCs/>
          <w:lang w:eastAsia="ar-SA"/>
        </w:rPr>
        <w:t xml:space="preserve"> </w:t>
      </w:r>
    </w:p>
    <w:p w14:paraId="282FE747" w14:textId="66930DF3" w:rsidR="00044AAF" w:rsidRPr="00555427" w:rsidRDefault="00C80285" w:rsidP="00EB4C31">
      <w:pPr>
        <w:spacing w:after="0" w:line="240" w:lineRule="auto"/>
        <w:jc w:val="both"/>
        <w:rPr>
          <w:rFonts w:ascii="Garamond" w:hAnsi="Garamond" w:cs="Arial"/>
          <w:bCs/>
          <w:color w:val="808080"/>
          <w:sz w:val="20"/>
          <w:lang w:eastAsia="ar-SA"/>
        </w:rPr>
      </w:pPr>
      <w:sdt>
        <w:sdtPr>
          <w:rPr>
            <w:rFonts w:ascii="Garamond" w:hAnsi="Garamond" w:cs="Arial"/>
            <w:bCs/>
            <w:color w:val="808080"/>
            <w:sz w:val="20"/>
            <w:lang w:eastAsia="ar-SA"/>
          </w:rPr>
          <w:id w:val="530761698"/>
          <w:placeholder>
            <w:docPart w:val="69743555882C418F99FE792E9F955E88"/>
          </w:placeholder>
          <w:showingPlcHdr/>
          <w15:appearance w15:val="tags"/>
          <w:text/>
        </w:sdtPr>
        <w:sdtEndPr/>
        <w:sdtContent>
          <w:r w:rsidR="00044AAF" w:rsidRPr="00555427">
            <w:rPr>
              <w:rFonts w:ascii="Garamond" w:eastAsia="Calibri" w:hAnsi="Garamond" w:cs="Arial"/>
              <w:bCs/>
              <w:sz w:val="24"/>
              <w:szCs w:val="28"/>
              <w:bdr w:val="single" w:sz="4" w:space="0" w:color="auto"/>
            </w:rPr>
            <w:t>Feu clic o toqueu aquí per escriure text.</w:t>
          </w:r>
        </w:sdtContent>
      </w:sdt>
    </w:p>
    <w:p w14:paraId="328B1A44" w14:textId="73537C0F" w:rsidR="00826A9D" w:rsidRPr="00555427" w:rsidRDefault="00826A9D" w:rsidP="00EB4C31">
      <w:pPr>
        <w:spacing w:after="0" w:line="240" w:lineRule="auto"/>
        <w:jc w:val="both"/>
        <w:rPr>
          <w:rFonts w:ascii="Garamond" w:hAnsi="Garamond" w:cs="Arial"/>
          <w:bCs/>
          <w:color w:val="808080"/>
          <w:lang w:eastAsia="ar-SA"/>
        </w:rPr>
      </w:pPr>
    </w:p>
    <w:p w14:paraId="782C1C42" w14:textId="6A065066" w:rsidR="00826A9D" w:rsidRPr="00555427" w:rsidRDefault="00826A9D" w:rsidP="00826A9D">
      <w:pPr>
        <w:spacing w:after="0" w:line="240" w:lineRule="auto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 xml:space="preserve">Adreça postal de l’EMPRESA sol·licitant </w:t>
      </w:r>
    </w:p>
    <w:p w14:paraId="21979596" w14:textId="77777777" w:rsidR="00826A9D" w:rsidRPr="00555427" w:rsidRDefault="00C80285" w:rsidP="00826A9D">
      <w:pPr>
        <w:spacing w:after="0" w:line="240" w:lineRule="auto"/>
        <w:jc w:val="both"/>
        <w:rPr>
          <w:rFonts w:ascii="Garamond" w:hAnsi="Garamond" w:cs="Arial"/>
          <w:bCs/>
          <w:color w:val="808080"/>
          <w:sz w:val="20"/>
          <w:lang w:eastAsia="ar-SA"/>
        </w:rPr>
      </w:pPr>
      <w:sdt>
        <w:sdtPr>
          <w:rPr>
            <w:rFonts w:ascii="Garamond" w:hAnsi="Garamond" w:cs="Arial"/>
            <w:bCs/>
            <w:color w:val="808080"/>
            <w:sz w:val="20"/>
            <w:lang w:eastAsia="ar-SA"/>
          </w:rPr>
          <w:id w:val="2142994448"/>
          <w:placeholder>
            <w:docPart w:val="45191FC748C3482796D938397AE013EA"/>
          </w:placeholder>
          <w:showingPlcHdr/>
          <w15:appearance w15:val="tags"/>
          <w:text/>
        </w:sdtPr>
        <w:sdtEndPr/>
        <w:sdtContent>
          <w:r w:rsidR="00826A9D" w:rsidRPr="00555427">
            <w:rPr>
              <w:rFonts w:ascii="Garamond" w:eastAsia="Calibri" w:hAnsi="Garamond" w:cs="Arial"/>
              <w:bCs/>
              <w:sz w:val="24"/>
              <w:szCs w:val="28"/>
              <w:bdr w:val="single" w:sz="4" w:space="0" w:color="auto"/>
            </w:rPr>
            <w:t>Feu clic o toqueu aquí per escriure text.</w:t>
          </w:r>
        </w:sdtContent>
      </w:sdt>
    </w:p>
    <w:p w14:paraId="3E2F2F3F" w14:textId="60205FC8" w:rsidR="00D66E82" w:rsidRPr="00555427" w:rsidRDefault="00D66E82" w:rsidP="00EB4C31">
      <w:pPr>
        <w:spacing w:after="0" w:line="240" w:lineRule="auto"/>
        <w:jc w:val="both"/>
        <w:rPr>
          <w:rFonts w:ascii="Garamond" w:hAnsi="Garamond" w:cs="Arial"/>
          <w:bCs/>
          <w:strike/>
          <w:color w:val="808080"/>
          <w:lang w:eastAsia="ar-SA"/>
        </w:rPr>
      </w:pPr>
    </w:p>
    <w:bookmarkEnd w:id="2"/>
    <w:p w14:paraId="3C64F0BD" w14:textId="6263220C" w:rsidR="00E12EE2" w:rsidRPr="00555427" w:rsidRDefault="00E12EE2" w:rsidP="00EB4C31">
      <w:pPr>
        <w:spacing w:after="0" w:line="240" w:lineRule="auto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Nom complet de</w:t>
      </w:r>
      <w:r w:rsidR="00550307" w:rsidRPr="00555427">
        <w:rPr>
          <w:rFonts w:ascii="Garamond" w:hAnsi="Garamond" w:cs="Arial"/>
          <w:b/>
          <w:bCs/>
          <w:lang w:eastAsia="ar-SA"/>
        </w:rPr>
        <w:t xml:space="preserve"> la persona DOCTORANDA</w:t>
      </w:r>
    </w:p>
    <w:p w14:paraId="07745768" w14:textId="77777777" w:rsidR="00E12EE2" w:rsidRPr="00555427" w:rsidRDefault="00C80285" w:rsidP="00EB4C31">
      <w:pPr>
        <w:spacing w:after="0" w:line="240" w:lineRule="auto"/>
        <w:jc w:val="both"/>
        <w:rPr>
          <w:rFonts w:ascii="Garamond" w:hAnsi="Garamond" w:cs="Arial"/>
          <w:bCs/>
          <w:color w:val="808080"/>
          <w:sz w:val="20"/>
          <w:lang w:eastAsia="ar-SA"/>
        </w:rPr>
      </w:pPr>
      <w:sdt>
        <w:sdtPr>
          <w:rPr>
            <w:rFonts w:ascii="Garamond" w:hAnsi="Garamond" w:cs="Arial"/>
            <w:bCs/>
            <w:color w:val="808080"/>
            <w:sz w:val="20"/>
            <w:lang w:eastAsia="ar-SA"/>
          </w:rPr>
          <w:id w:val="-1624534561"/>
          <w:placeholder>
            <w:docPart w:val="59B7B9365F3D4A55AF4A65676BA3EB56"/>
          </w:placeholder>
          <w:showingPlcHdr/>
          <w15:appearance w15:val="tags"/>
          <w:text/>
        </w:sdtPr>
        <w:sdtEndPr/>
        <w:sdtContent>
          <w:r w:rsidR="00E12EE2" w:rsidRPr="00555427">
            <w:rPr>
              <w:rFonts w:ascii="Garamond" w:eastAsia="Calibri" w:hAnsi="Garamond" w:cs="Arial"/>
              <w:bCs/>
              <w:sz w:val="24"/>
              <w:szCs w:val="28"/>
              <w:bdr w:val="single" w:sz="4" w:space="0" w:color="auto"/>
            </w:rPr>
            <w:t>Feu clic o toqueu aquí per escriure text.</w:t>
          </w:r>
        </w:sdtContent>
      </w:sdt>
    </w:p>
    <w:p w14:paraId="763CD4E1" w14:textId="1225CD97" w:rsidR="00044AAF" w:rsidRPr="00555427" w:rsidRDefault="00044AAF" w:rsidP="00EB4C31">
      <w:pPr>
        <w:spacing w:after="0"/>
        <w:jc w:val="both"/>
        <w:rPr>
          <w:rFonts w:ascii="Garamond" w:hAnsi="Garamond"/>
          <w:lang w:eastAsia="ar-SA"/>
        </w:rPr>
      </w:pPr>
    </w:p>
    <w:p w14:paraId="43FDF89A" w14:textId="7B50CC56" w:rsidR="00AA6533" w:rsidRPr="00555427" w:rsidRDefault="00044AAF" w:rsidP="00EB4C31">
      <w:pPr>
        <w:spacing w:after="0"/>
        <w:jc w:val="both"/>
        <w:rPr>
          <w:rFonts w:ascii="Garamond" w:hAnsi="Garamond"/>
          <w:b/>
          <w:bCs/>
          <w:lang w:eastAsia="ar-SA"/>
        </w:rPr>
      </w:pPr>
      <w:r w:rsidRPr="00555427">
        <w:rPr>
          <w:rFonts w:ascii="Garamond" w:hAnsi="Garamond"/>
          <w:b/>
          <w:bCs/>
          <w:lang w:eastAsia="ar-SA"/>
        </w:rPr>
        <w:t>Títol de</w:t>
      </w:r>
      <w:r w:rsidR="00AA6533" w:rsidRPr="00555427">
        <w:rPr>
          <w:rFonts w:ascii="Garamond" w:hAnsi="Garamond"/>
          <w:b/>
          <w:bCs/>
          <w:lang w:eastAsia="ar-SA"/>
        </w:rPr>
        <w:t xml:space="preserve"> la tesi doctoral</w:t>
      </w:r>
    </w:p>
    <w:p w14:paraId="4F4CC490" w14:textId="69268983" w:rsidR="00044AAF" w:rsidRPr="00555427" w:rsidRDefault="00C80285" w:rsidP="00EB4C31">
      <w:pPr>
        <w:spacing w:after="0"/>
        <w:jc w:val="both"/>
        <w:rPr>
          <w:rFonts w:ascii="Garamond" w:hAnsi="Garamond"/>
          <w:lang w:eastAsia="ar-SA"/>
        </w:rPr>
      </w:pPr>
      <w:sdt>
        <w:sdtPr>
          <w:rPr>
            <w:rFonts w:ascii="Garamond" w:hAnsi="Garamond"/>
            <w:bCs/>
            <w:lang w:eastAsia="ar-SA"/>
          </w:rPr>
          <w:id w:val="-753280868"/>
          <w:placeholder>
            <w:docPart w:val="939F3023CEC241738530D1958171ED19"/>
          </w:placeholder>
          <w:showingPlcHdr/>
          <w15:appearance w15:val="tags"/>
          <w:text/>
        </w:sdtPr>
        <w:sdtEndPr/>
        <w:sdtContent>
          <w:r w:rsidR="00044AAF" w:rsidRPr="00555427">
            <w:rPr>
              <w:rFonts w:ascii="Garamond" w:hAnsi="Garamond"/>
              <w:lang w:eastAsia="ar-SA"/>
            </w:rPr>
            <w:t>Feu clic o toqueu aquí per escriure text.</w:t>
          </w:r>
        </w:sdtContent>
      </w:sdt>
    </w:p>
    <w:bookmarkEnd w:id="0"/>
    <w:p w14:paraId="127AD716" w14:textId="59A34F7F" w:rsidR="002D063F" w:rsidRPr="00555427" w:rsidRDefault="002D063F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692DAA7A" w14:textId="497E3CF7" w:rsidR="00C570A7" w:rsidRPr="00555427" w:rsidRDefault="00767C3A" w:rsidP="00EB4C31">
      <w:pPr>
        <w:spacing w:after="0"/>
        <w:jc w:val="both"/>
        <w:rPr>
          <w:rFonts w:ascii="Garamond" w:hAnsi="Garamond"/>
          <w:b/>
          <w:bCs/>
          <w:lang w:eastAsia="ar-SA"/>
        </w:rPr>
      </w:pPr>
      <w:r w:rsidRPr="00555427">
        <w:rPr>
          <w:rFonts w:ascii="Garamond" w:hAnsi="Garamond"/>
          <w:b/>
          <w:bCs/>
          <w:lang w:eastAsia="ar-SA"/>
        </w:rPr>
        <w:t>Durada</w:t>
      </w:r>
      <w:r w:rsidR="00C570A7" w:rsidRPr="00555427">
        <w:rPr>
          <w:rFonts w:ascii="Garamond" w:hAnsi="Garamond"/>
          <w:b/>
          <w:bCs/>
          <w:lang w:eastAsia="ar-SA"/>
        </w:rPr>
        <w:t xml:space="preserve"> de la tesi doctoral</w:t>
      </w:r>
    </w:p>
    <w:p w14:paraId="36D26EC3" w14:textId="756FAF22" w:rsidR="00B33529" w:rsidRPr="00555427" w:rsidRDefault="00B33529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 xml:space="preserve">Data d’inici </w:t>
      </w:r>
      <w:r w:rsidR="00C570A7" w:rsidRPr="00555427">
        <w:rPr>
          <w:rFonts w:ascii="Garamond" w:hAnsi="Garamond" w:cs="Arial"/>
          <w:bCs/>
          <w:lang w:eastAsia="ar-SA"/>
        </w:rPr>
        <w:t>(</w:t>
      </w:r>
      <w:proofErr w:type="spellStart"/>
      <w:r w:rsidR="007C44D6" w:rsidRPr="00555427">
        <w:rPr>
          <w:rFonts w:ascii="Garamond" w:hAnsi="Garamond" w:cs="Arial"/>
          <w:bCs/>
          <w:lang w:eastAsia="ar-SA"/>
        </w:rPr>
        <w:t>dd</w:t>
      </w:r>
      <w:proofErr w:type="spellEnd"/>
      <w:r w:rsidR="007C44D6" w:rsidRPr="00555427">
        <w:rPr>
          <w:rFonts w:ascii="Garamond" w:hAnsi="Garamond" w:cs="Arial"/>
          <w:bCs/>
          <w:lang w:eastAsia="ar-SA"/>
        </w:rPr>
        <w:t>-mm-</w:t>
      </w:r>
      <w:proofErr w:type="spellStart"/>
      <w:r w:rsidR="007C44D6" w:rsidRPr="00555427">
        <w:rPr>
          <w:rFonts w:ascii="Garamond" w:hAnsi="Garamond" w:cs="Arial"/>
          <w:bCs/>
          <w:lang w:eastAsia="ar-SA"/>
        </w:rPr>
        <w:t>aaaa</w:t>
      </w:r>
      <w:proofErr w:type="spellEnd"/>
      <w:r w:rsidR="00C570A7" w:rsidRPr="00555427">
        <w:rPr>
          <w:rFonts w:ascii="Garamond" w:hAnsi="Garamond" w:cs="Arial"/>
          <w:bCs/>
          <w:lang w:eastAsia="ar-SA"/>
        </w:rPr>
        <w:t>)</w:t>
      </w:r>
      <w:r w:rsidRPr="00555427">
        <w:rPr>
          <w:rFonts w:ascii="Garamond" w:hAnsi="Garamond" w:cs="Arial"/>
          <w:bCs/>
          <w:lang w:eastAsia="ar-SA"/>
        </w:rPr>
        <w:t xml:space="preserve">: </w:t>
      </w:r>
      <w:bookmarkStart w:id="3" w:name="_Hlk152248265"/>
      <w:bookmarkStart w:id="4" w:name="_Hlk152248231"/>
      <w:sdt>
        <w:sdtPr>
          <w:rPr>
            <w:rFonts w:ascii="Garamond" w:hAnsi="Garamond" w:cs="Arial"/>
            <w:bCs/>
            <w:lang w:eastAsia="ar-SA"/>
          </w:rPr>
          <w:id w:val="255337289"/>
          <w:placeholder>
            <w:docPart w:val="A527E7E22326436DB03CD30633C83C39"/>
          </w:placeholder>
          <w:showingPlcHdr/>
          <w15:appearance w15:val="tags"/>
          <w:text/>
        </w:sdtPr>
        <w:sdtEndPr/>
        <w:sdtContent>
          <w:r w:rsidRPr="00555427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  <w:bookmarkEnd w:id="3"/>
      <w:bookmarkEnd w:id="4"/>
    </w:p>
    <w:p w14:paraId="41F01112" w14:textId="7603E1BE" w:rsidR="00B33529" w:rsidRPr="00555427" w:rsidRDefault="00B33529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Data</w:t>
      </w:r>
      <w:r w:rsidR="00B87CA1" w:rsidRPr="00555427">
        <w:rPr>
          <w:rFonts w:ascii="Garamond" w:hAnsi="Garamond" w:cs="Arial"/>
          <w:bCs/>
          <w:lang w:eastAsia="ar-SA"/>
        </w:rPr>
        <w:t xml:space="preserve"> </w:t>
      </w:r>
      <w:r w:rsidR="00AA6533" w:rsidRPr="00555427">
        <w:rPr>
          <w:rFonts w:ascii="Garamond" w:hAnsi="Garamond" w:cs="Arial"/>
          <w:bCs/>
          <w:lang w:eastAsia="ar-SA"/>
        </w:rPr>
        <w:t xml:space="preserve">prevista de defensa </w:t>
      </w:r>
      <w:r w:rsidR="007C44D6" w:rsidRPr="00555427">
        <w:rPr>
          <w:rFonts w:ascii="Garamond" w:hAnsi="Garamond" w:cs="Arial"/>
          <w:bCs/>
          <w:lang w:eastAsia="ar-SA"/>
        </w:rPr>
        <w:t>(</w:t>
      </w:r>
      <w:proofErr w:type="spellStart"/>
      <w:r w:rsidR="007C44D6" w:rsidRPr="00555427">
        <w:rPr>
          <w:rFonts w:ascii="Garamond" w:hAnsi="Garamond" w:cs="Arial"/>
          <w:bCs/>
          <w:lang w:eastAsia="ar-SA"/>
        </w:rPr>
        <w:t>dd</w:t>
      </w:r>
      <w:proofErr w:type="spellEnd"/>
      <w:r w:rsidR="007C44D6" w:rsidRPr="00555427">
        <w:rPr>
          <w:rFonts w:ascii="Garamond" w:hAnsi="Garamond" w:cs="Arial"/>
          <w:bCs/>
          <w:lang w:eastAsia="ar-SA"/>
        </w:rPr>
        <w:t>-mm-</w:t>
      </w:r>
      <w:proofErr w:type="spellStart"/>
      <w:r w:rsidR="007C44D6" w:rsidRPr="00555427">
        <w:rPr>
          <w:rFonts w:ascii="Garamond" w:hAnsi="Garamond" w:cs="Arial"/>
          <w:bCs/>
          <w:lang w:eastAsia="ar-SA"/>
        </w:rPr>
        <w:t>aaaa</w:t>
      </w:r>
      <w:proofErr w:type="spellEnd"/>
      <w:r w:rsidR="007C44D6" w:rsidRPr="00555427">
        <w:rPr>
          <w:rFonts w:ascii="Garamond" w:hAnsi="Garamond" w:cs="Arial"/>
          <w:bCs/>
          <w:lang w:eastAsia="ar-SA"/>
        </w:rPr>
        <w:t xml:space="preserve">): </w:t>
      </w:r>
      <w:sdt>
        <w:sdtPr>
          <w:rPr>
            <w:rFonts w:ascii="Garamond" w:hAnsi="Garamond" w:cs="Arial"/>
            <w:bCs/>
            <w:lang w:eastAsia="ar-SA"/>
          </w:rPr>
          <w:id w:val="649103105"/>
          <w:placeholder>
            <w:docPart w:val="45CED803DB3D469D91FE4ED6C6F3664E"/>
          </w:placeholder>
          <w:showingPlcHdr/>
          <w15:appearance w15:val="tags"/>
          <w:text/>
        </w:sdtPr>
        <w:sdtEndPr/>
        <w:sdtContent>
          <w:r w:rsidRPr="00555427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</w:p>
    <w:p w14:paraId="0486BE3B" w14:textId="77777777" w:rsidR="00106352" w:rsidRPr="00555427" w:rsidRDefault="00106352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024B8E9A" w14:textId="40A49220" w:rsidR="00106352" w:rsidRPr="00555427" w:rsidRDefault="00106352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Indiqueu i justifiqueu en quins Objectius de desenvolupament sostenible (ODS) de l’Organització de les Nacions Unides s’inscriu el projecte</w:t>
      </w:r>
    </w:p>
    <w:p w14:paraId="27AA64FE" w14:textId="47DFC127" w:rsidR="00106352" w:rsidRPr="00555427" w:rsidRDefault="00106352" w:rsidP="00EB4C31">
      <w:pPr>
        <w:spacing w:after="0" w:line="276" w:lineRule="auto"/>
        <w:jc w:val="both"/>
        <w:rPr>
          <w:rFonts w:ascii="Garamond" w:hAnsi="Garamond" w:cs="Arial"/>
          <w:bCs/>
          <w:iCs/>
          <w:lang w:eastAsia="ar-SA"/>
        </w:rPr>
      </w:pPr>
      <w:r w:rsidRPr="00555427">
        <w:rPr>
          <w:rFonts w:ascii="Garamond" w:hAnsi="Garamond" w:cs="Arial"/>
          <w:bCs/>
          <w:i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25C30" w:rsidRPr="00555427">
        <w:rPr>
          <w:rFonts w:ascii="Garamond" w:hAnsi="Garamond" w:cs="Arial"/>
          <w:bCs/>
          <w:i/>
          <w:lang w:eastAsia="ar-SA"/>
        </w:rPr>
        <w:t>3</w:t>
      </w:r>
      <w:r w:rsidR="00555427" w:rsidRPr="00555427">
        <w:rPr>
          <w:rFonts w:ascii="Garamond" w:hAnsi="Garamond" w:cs="Arial"/>
          <w:bCs/>
          <w:i/>
          <w:lang w:eastAsia="ar-SA"/>
        </w:rPr>
        <w:t>5</w:t>
      </w:r>
      <w:r w:rsidRPr="00555427">
        <w:rPr>
          <w:rFonts w:ascii="Garamond" w:hAnsi="Garamond" w:cs="Arial"/>
          <w:bCs/>
          <w:i/>
          <w:lang w:eastAsia="ar-SA"/>
        </w:rPr>
        <w:t>0 paraules.</w:t>
      </w:r>
      <w:r w:rsidRPr="00555427">
        <w:rPr>
          <w:rFonts w:ascii="Garamond" w:hAnsi="Garamond" w:cs="Arial"/>
          <w:bCs/>
          <w:iCs/>
          <w:lang w:eastAsia="ar-SA"/>
        </w:rPr>
        <w:t>)</w:t>
      </w:r>
    </w:p>
    <w:p w14:paraId="4EF11CD9" w14:textId="77777777" w:rsidR="00106352" w:rsidRPr="00555427" w:rsidRDefault="00C80285" w:rsidP="00EB4C31">
      <w:pPr>
        <w:spacing w:after="0"/>
        <w:jc w:val="both"/>
        <w:rPr>
          <w:rFonts w:ascii="Garamond" w:hAnsi="Garamond" w:cs="Arial"/>
          <w:bCs/>
        </w:rPr>
      </w:pPr>
      <w:sdt>
        <w:sdtPr>
          <w:rPr>
            <w:rFonts w:ascii="Garamond" w:hAnsi="Garamond" w:cs="Arial"/>
            <w:bCs/>
          </w:rPr>
          <w:id w:val="1214082843"/>
          <w:placeholder>
            <w:docPart w:val="BABEC4A2758B4A4BA41CB8218B351F03"/>
          </w:placeholder>
          <w:showingPlcHdr/>
          <w15:appearance w15:val="tags"/>
          <w:text/>
        </w:sdtPr>
        <w:sdtEndPr/>
        <w:sdtContent>
          <w:r w:rsidR="00106352" w:rsidRPr="00555427">
            <w:rPr>
              <w:rFonts w:ascii="Garamond" w:hAnsi="Garamond" w:cs="Arial"/>
            </w:rPr>
            <w:t>Feu clic o toqueu aquí per escriure text.</w:t>
          </w:r>
        </w:sdtContent>
      </w:sdt>
    </w:p>
    <w:p w14:paraId="0DF81BB4" w14:textId="77777777" w:rsidR="00106352" w:rsidRPr="00555427" w:rsidRDefault="00106352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747407DA" w14:textId="77777777" w:rsidR="000A012B" w:rsidRPr="00555427" w:rsidRDefault="000A012B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1D2234A1" w14:textId="5C9A1597" w:rsidR="007A7A26" w:rsidRPr="00555427" w:rsidRDefault="007A7A26" w:rsidP="00EB4C31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555427">
        <w:rPr>
          <w:rStyle w:val="Textennegreta"/>
          <w:b/>
          <w:bCs w:val="0"/>
          <w:color w:val="4472C4" w:themeColor="accent1"/>
          <w:spacing w:val="0"/>
        </w:rPr>
        <w:t xml:space="preserve">1. </w:t>
      </w:r>
      <w:r w:rsidR="005F48A3" w:rsidRPr="00555427">
        <w:rPr>
          <w:rStyle w:val="Textennegreta"/>
          <w:b/>
          <w:bCs w:val="0"/>
          <w:color w:val="4472C4" w:themeColor="accent1"/>
          <w:spacing w:val="0"/>
        </w:rPr>
        <w:t xml:space="preserve">ADEQUACIÓ DEL </w:t>
      </w:r>
      <w:r w:rsidR="003D32B6" w:rsidRPr="00555427">
        <w:rPr>
          <w:rStyle w:val="Textennegreta"/>
          <w:b/>
          <w:bCs w:val="0"/>
          <w:color w:val="4472C4" w:themeColor="accent1"/>
          <w:spacing w:val="0"/>
        </w:rPr>
        <w:t>PROJECTE</w:t>
      </w:r>
      <w:r w:rsidR="005F48A3" w:rsidRPr="00555427">
        <w:rPr>
          <w:rStyle w:val="Textennegreta"/>
          <w:b/>
          <w:bCs w:val="0"/>
          <w:color w:val="4472C4" w:themeColor="accent1"/>
          <w:spacing w:val="0"/>
        </w:rPr>
        <w:t xml:space="preserve"> A L’EMPRESA</w:t>
      </w:r>
    </w:p>
    <w:p w14:paraId="4449D3C3" w14:textId="77777777" w:rsidR="007A7A26" w:rsidRPr="00555427" w:rsidRDefault="007A7A26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5F4DC06C" w14:textId="39E7A512" w:rsidR="007A7A26" w:rsidRPr="00555427" w:rsidRDefault="00D91159" w:rsidP="00EB4C31">
      <w:pPr>
        <w:spacing w:after="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t>1</w:t>
      </w:r>
      <w:r w:rsidR="007A7A26" w:rsidRPr="00555427">
        <w:rPr>
          <w:rFonts w:ascii="Garamond" w:hAnsi="Garamond" w:cs="Arial"/>
          <w:b/>
          <w:bCs/>
          <w:u w:val="single"/>
          <w:lang w:eastAsia="ar-SA"/>
        </w:rPr>
        <w:t>.1. Finalitat i, si escau, hipòtesi de partida</w:t>
      </w:r>
    </w:p>
    <w:p w14:paraId="44DBCE3E" w14:textId="77777777" w:rsidR="007A7A26" w:rsidRPr="00555427" w:rsidRDefault="007A7A26" w:rsidP="00EB4C31">
      <w:pPr>
        <w:spacing w:after="0"/>
        <w:jc w:val="both"/>
        <w:rPr>
          <w:rFonts w:ascii="Garamond" w:hAnsi="Garamond" w:cs="Arial"/>
          <w:bCs/>
          <w:iCs/>
          <w:lang w:eastAsia="ar-SA"/>
        </w:rPr>
      </w:pPr>
      <w:r w:rsidRPr="00555427">
        <w:rPr>
          <w:rFonts w:ascii="Garamond" w:hAnsi="Garamond" w:cs="Arial"/>
          <w:bCs/>
          <w:i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300 paraules.</w:t>
      </w:r>
      <w:r w:rsidRPr="00555427">
        <w:rPr>
          <w:rFonts w:ascii="Garamond" w:hAnsi="Garamond" w:cs="Arial"/>
          <w:bCs/>
          <w:iCs/>
          <w:lang w:eastAsia="ar-SA"/>
        </w:rPr>
        <w:t>)</w:t>
      </w:r>
    </w:p>
    <w:p w14:paraId="3F8406A7" w14:textId="77777777" w:rsidR="007A7A26" w:rsidRPr="00555427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224904453"/>
          <w:placeholder>
            <w:docPart w:val="516D720B421741C5977F079291A7218A"/>
          </w:placeholder>
          <w:showingPlcHdr/>
          <w15:appearance w15:val="tags"/>
          <w:text/>
        </w:sdtPr>
        <w:sdtEndPr/>
        <w:sdtContent>
          <w:r w:rsidR="007A7A26" w:rsidRPr="00555427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</w:p>
    <w:p w14:paraId="46FFFE3F" w14:textId="77777777" w:rsidR="007A7A26" w:rsidRPr="00555427" w:rsidRDefault="007A7A26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3625A70D" w14:textId="2CDAFDB4" w:rsidR="00F262A1" w:rsidRPr="00555427" w:rsidRDefault="00F262A1" w:rsidP="00EB4C31">
      <w:pPr>
        <w:spacing w:after="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t xml:space="preserve">1.2. Descripció dels objectius </w:t>
      </w:r>
    </w:p>
    <w:p w14:paraId="5D866581" w14:textId="77777777" w:rsidR="00F262A1" w:rsidRPr="00555427" w:rsidRDefault="00F262A1" w:rsidP="00EB4C31">
      <w:pPr>
        <w:spacing w:after="0"/>
        <w:jc w:val="both"/>
        <w:rPr>
          <w:rFonts w:ascii="Garamond" w:hAnsi="Garamond" w:cs="Arial"/>
          <w:bCs/>
          <w:iCs/>
          <w:lang w:eastAsia="ar-SA"/>
        </w:rPr>
      </w:pPr>
      <w:r w:rsidRPr="00555427">
        <w:rPr>
          <w:rFonts w:ascii="Garamond" w:hAnsi="Garamond" w:cs="Arial"/>
          <w:bCs/>
          <w:i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300 paraules.</w:t>
      </w:r>
      <w:r w:rsidRPr="00555427">
        <w:rPr>
          <w:rFonts w:ascii="Garamond" w:hAnsi="Garamond" w:cs="Arial"/>
          <w:bCs/>
          <w:iCs/>
          <w:lang w:eastAsia="ar-SA"/>
        </w:rPr>
        <w:t>)</w:t>
      </w:r>
    </w:p>
    <w:p w14:paraId="07F0E028" w14:textId="77777777" w:rsidR="00F262A1" w:rsidRPr="00555427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2043167600"/>
          <w:placeholder>
            <w:docPart w:val="33C6CDEB2B9045C6A819D91D6328729F"/>
          </w:placeholder>
          <w:showingPlcHdr/>
          <w15:appearance w15:val="tags"/>
          <w:text/>
        </w:sdtPr>
        <w:sdtEndPr/>
        <w:sdtContent>
          <w:r w:rsidR="00F262A1" w:rsidRPr="00555427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</w:p>
    <w:p w14:paraId="4D08B76A" w14:textId="77777777" w:rsidR="00F262A1" w:rsidRPr="00555427" w:rsidRDefault="00F262A1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 xml:space="preserve"> </w:t>
      </w:r>
    </w:p>
    <w:p w14:paraId="08E3DBB8" w14:textId="0734B0A8" w:rsidR="008D0311" w:rsidRPr="00555427" w:rsidRDefault="00D91159" w:rsidP="00EB4C31">
      <w:pPr>
        <w:spacing w:after="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t>1</w:t>
      </w:r>
      <w:r w:rsidR="008D0311" w:rsidRPr="00555427">
        <w:rPr>
          <w:rFonts w:ascii="Garamond" w:hAnsi="Garamond" w:cs="Arial"/>
          <w:b/>
          <w:bCs/>
          <w:u w:val="single"/>
          <w:lang w:eastAsia="ar-SA"/>
        </w:rPr>
        <w:t>.</w:t>
      </w:r>
      <w:r w:rsidR="00F262A1" w:rsidRPr="00555427">
        <w:rPr>
          <w:rFonts w:ascii="Garamond" w:hAnsi="Garamond" w:cs="Arial"/>
          <w:b/>
          <w:bCs/>
          <w:u w:val="single"/>
          <w:lang w:eastAsia="ar-SA"/>
        </w:rPr>
        <w:t>3</w:t>
      </w:r>
      <w:r w:rsidR="008D0311" w:rsidRPr="00555427">
        <w:rPr>
          <w:rFonts w:ascii="Garamond" w:hAnsi="Garamond" w:cs="Arial"/>
          <w:b/>
          <w:bCs/>
          <w:u w:val="single"/>
          <w:lang w:eastAsia="ar-SA"/>
        </w:rPr>
        <w:t xml:space="preserve">. Justificació de la temàtica escollida i interès </w:t>
      </w:r>
      <w:r w:rsidR="008D0311" w:rsidRPr="00555427">
        <w:rPr>
          <w:rFonts w:ascii="Garamond" w:hAnsi="Garamond" w:cs="Arial"/>
          <w:b/>
          <w:u w:val="single"/>
        </w:rPr>
        <w:t>cientificotècnic, tecnològic o d’innovació</w:t>
      </w:r>
    </w:p>
    <w:p w14:paraId="2870E249" w14:textId="3401BA8C" w:rsidR="008D0311" w:rsidRPr="00555427" w:rsidRDefault="008D0311" w:rsidP="00EB4C31">
      <w:pPr>
        <w:spacing w:after="0"/>
        <w:jc w:val="both"/>
        <w:rPr>
          <w:rFonts w:ascii="Garamond" w:hAnsi="Garamond" w:cs="Arial"/>
          <w:bCs/>
          <w:i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4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iCs/>
          <w:lang w:eastAsia="ar-SA"/>
        </w:rPr>
        <w:t>)</w:t>
      </w:r>
    </w:p>
    <w:p w14:paraId="0DA5C617" w14:textId="57594658" w:rsidR="008D0311" w:rsidRPr="00555427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2111319877"/>
          <w:placeholder>
            <w:docPart w:val="697BDB7542824883A787444C29F10A55"/>
          </w:placeholder>
          <w:showingPlcHdr/>
          <w15:appearance w15:val="tags"/>
          <w:text/>
        </w:sdtPr>
        <w:sdtEndPr/>
        <w:sdtContent>
          <w:r w:rsidR="008D0311" w:rsidRPr="00555427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</w:p>
    <w:p w14:paraId="16EC8094" w14:textId="3844CC08" w:rsidR="008D0311" w:rsidRPr="00555427" w:rsidRDefault="008D0311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518BDE8B" w14:textId="77777777" w:rsidR="007A7A26" w:rsidRPr="00555427" w:rsidRDefault="007A7A26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049EAAB7" w14:textId="5C04EDE4" w:rsidR="003D690B" w:rsidRPr="00555427" w:rsidRDefault="003D690B" w:rsidP="00EB4C31">
      <w:pPr>
        <w:spacing w:after="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lastRenderedPageBreak/>
        <w:t>1.</w:t>
      </w:r>
      <w:r w:rsidR="00106352" w:rsidRPr="00555427">
        <w:rPr>
          <w:rFonts w:ascii="Garamond" w:hAnsi="Garamond" w:cs="Arial"/>
          <w:b/>
          <w:bCs/>
          <w:u w:val="single"/>
          <w:lang w:eastAsia="ar-SA"/>
        </w:rPr>
        <w:t>4</w:t>
      </w:r>
      <w:r w:rsidRPr="00555427">
        <w:rPr>
          <w:rFonts w:ascii="Garamond" w:hAnsi="Garamond" w:cs="Arial"/>
          <w:b/>
          <w:bCs/>
          <w:u w:val="single"/>
          <w:lang w:eastAsia="ar-SA"/>
        </w:rPr>
        <w:t>. Indiqueu quin(s) reptes de l’empresa pretén resoldre el projecte</w:t>
      </w:r>
    </w:p>
    <w:p w14:paraId="43A3A51F" w14:textId="56978F96" w:rsidR="003D690B" w:rsidRPr="00555427" w:rsidRDefault="003D690B" w:rsidP="00EB4C31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78025E0A" w14:textId="77777777" w:rsidR="003D690B" w:rsidRPr="00555427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694069894"/>
          <w:placeholder>
            <w:docPart w:val="ED08BE4F03554889912A7836D5D12A67"/>
          </w:placeholder>
          <w:showingPlcHdr/>
          <w15:appearance w15:val="tags"/>
          <w:text/>
        </w:sdtPr>
        <w:sdtEndPr/>
        <w:sdtContent>
          <w:r w:rsidR="003D690B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107B8DEB" w14:textId="45CB0C29" w:rsidR="00670783" w:rsidRPr="00555427" w:rsidRDefault="00670783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3EB8DE55" w14:textId="699C19C6" w:rsidR="00670783" w:rsidRPr="00555427" w:rsidRDefault="003D690B" w:rsidP="00EB4C31">
      <w:pPr>
        <w:spacing w:after="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t>1.</w:t>
      </w:r>
      <w:r w:rsidR="00106352" w:rsidRPr="00555427">
        <w:rPr>
          <w:rFonts w:ascii="Garamond" w:hAnsi="Garamond" w:cs="Arial"/>
          <w:b/>
          <w:bCs/>
          <w:u w:val="single"/>
          <w:lang w:eastAsia="ar-SA"/>
        </w:rPr>
        <w:t>5</w:t>
      </w:r>
      <w:r w:rsidRPr="00555427">
        <w:rPr>
          <w:rFonts w:ascii="Garamond" w:hAnsi="Garamond" w:cs="Arial"/>
          <w:b/>
          <w:bCs/>
          <w:u w:val="single"/>
          <w:lang w:eastAsia="ar-SA"/>
        </w:rPr>
        <w:t xml:space="preserve">. </w:t>
      </w:r>
      <w:r w:rsidR="00C15C9A" w:rsidRPr="00555427">
        <w:rPr>
          <w:rFonts w:ascii="Garamond" w:hAnsi="Garamond" w:cs="Arial"/>
          <w:b/>
          <w:bCs/>
          <w:u w:val="single"/>
          <w:lang w:eastAsia="ar-SA"/>
        </w:rPr>
        <w:t>Justifiqueu com s’alinea e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l projecte</w:t>
      </w:r>
      <w:r w:rsidR="00C15C9A" w:rsidRPr="00555427">
        <w:rPr>
          <w:rFonts w:ascii="Garamond" w:hAnsi="Garamond" w:cs="Arial"/>
          <w:b/>
          <w:bCs/>
          <w:u w:val="single"/>
          <w:lang w:eastAsia="ar-SA"/>
        </w:rPr>
        <w:t xml:space="preserve"> a 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les línies estratègiques i els objectius d</w:t>
      </w:r>
      <w:r w:rsidR="00415065">
        <w:rPr>
          <w:rFonts w:ascii="Garamond" w:hAnsi="Garamond" w:cs="Arial"/>
          <w:b/>
          <w:bCs/>
          <w:u w:val="single"/>
          <w:lang w:eastAsia="ar-SA"/>
        </w:rPr>
        <w:t>’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innovació de l</w:t>
      </w:r>
      <w:r w:rsidR="00415065">
        <w:rPr>
          <w:rFonts w:ascii="Garamond" w:hAnsi="Garamond" w:cs="Arial"/>
          <w:b/>
          <w:bCs/>
          <w:u w:val="single"/>
          <w:lang w:eastAsia="ar-SA"/>
        </w:rPr>
        <w:t>’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empresa</w:t>
      </w:r>
    </w:p>
    <w:p w14:paraId="562B2D32" w14:textId="4AC2397A" w:rsidR="00DD4579" w:rsidRPr="00555427" w:rsidRDefault="00DD4579" w:rsidP="00EB4C31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5171AAA2" w14:textId="77777777" w:rsidR="00DD4579" w:rsidRPr="00555427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1821615049"/>
          <w:placeholder>
            <w:docPart w:val="0CB7728E0D094DE3B8CAB451976DF3D4"/>
          </w:placeholder>
          <w:showingPlcHdr/>
          <w15:appearance w15:val="tags"/>
          <w:text/>
        </w:sdtPr>
        <w:sdtEndPr/>
        <w:sdtContent>
          <w:r w:rsidR="00DD4579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425F67CB" w14:textId="0DBA11D0" w:rsidR="00DD4579" w:rsidRPr="00555427" w:rsidRDefault="00DD4579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06F1A92E" w14:textId="143C5B91" w:rsidR="00C15C9A" w:rsidRPr="00555427" w:rsidRDefault="003D690B" w:rsidP="00AA3C81">
      <w:pPr>
        <w:spacing w:after="120"/>
        <w:jc w:val="both"/>
        <w:rPr>
          <w:rFonts w:ascii="Garamond" w:hAnsi="Garamond" w:cs="Arial"/>
          <w:b/>
          <w:bCs/>
          <w:u w:val="single"/>
          <w:lang w:eastAsia="ar-SA"/>
        </w:rPr>
      </w:pPr>
      <w:r w:rsidRPr="00555427">
        <w:rPr>
          <w:rFonts w:ascii="Garamond" w:hAnsi="Garamond" w:cs="Arial"/>
          <w:b/>
          <w:bCs/>
          <w:u w:val="single"/>
          <w:lang w:eastAsia="ar-SA"/>
        </w:rPr>
        <w:t>1.</w:t>
      </w:r>
      <w:r w:rsidR="00106352" w:rsidRPr="00555427">
        <w:rPr>
          <w:rFonts w:ascii="Garamond" w:hAnsi="Garamond" w:cs="Arial"/>
          <w:b/>
          <w:bCs/>
          <w:u w:val="single"/>
          <w:lang w:eastAsia="ar-SA"/>
        </w:rPr>
        <w:t>6</w:t>
      </w:r>
      <w:r w:rsidRPr="00555427">
        <w:rPr>
          <w:rFonts w:ascii="Garamond" w:hAnsi="Garamond" w:cs="Arial"/>
          <w:b/>
          <w:bCs/>
          <w:u w:val="single"/>
          <w:lang w:eastAsia="ar-SA"/>
        </w:rPr>
        <w:t xml:space="preserve">. </w:t>
      </w:r>
      <w:r w:rsidR="00C15C9A" w:rsidRPr="00555427">
        <w:rPr>
          <w:rFonts w:ascii="Garamond" w:hAnsi="Garamond" w:cs="Arial"/>
          <w:b/>
          <w:bCs/>
          <w:u w:val="single"/>
          <w:lang w:eastAsia="ar-SA"/>
        </w:rPr>
        <w:t xml:space="preserve">Raoneu 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quin impacte s</w:t>
      </w:r>
      <w:r w:rsidR="00415065">
        <w:rPr>
          <w:rFonts w:ascii="Garamond" w:hAnsi="Garamond" w:cs="Arial"/>
          <w:b/>
          <w:bCs/>
          <w:u w:val="single"/>
          <w:lang w:eastAsia="ar-SA"/>
        </w:rPr>
        <w:t>’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espera obtenir per a l</w:t>
      </w:r>
      <w:r w:rsidR="00415065">
        <w:rPr>
          <w:rFonts w:ascii="Garamond" w:hAnsi="Garamond" w:cs="Arial"/>
          <w:b/>
          <w:bCs/>
          <w:u w:val="single"/>
          <w:lang w:eastAsia="ar-SA"/>
        </w:rPr>
        <w:t>’</w:t>
      </w:r>
      <w:r w:rsidR="00670783" w:rsidRPr="00555427">
        <w:rPr>
          <w:rFonts w:ascii="Garamond" w:hAnsi="Garamond" w:cs="Arial"/>
          <w:b/>
          <w:bCs/>
          <w:u w:val="single"/>
          <w:lang w:eastAsia="ar-SA"/>
        </w:rPr>
        <w:t>empresa</w:t>
      </w:r>
    </w:p>
    <w:p w14:paraId="5A685CCF" w14:textId="2495BBBD" w:rsidR="00C15C9A" w:rsidRPr="00555427" w:rsidRDefault="003D690B" w:rsidP="00E15325">
      <w:pPr>
        <w:spacing w:after="0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1.</w:t>
      </w:r>
      <w:r w:rsidR="00F3450D" w:rsidRPr="00555427">
        <w:rPr>
          <w:rFonts w:ascii="Garamond" w:hAnsi="Garamond" w:cs="Arial"/>
          <w:b/>
          <w:bCs/>
          <w:lang w:eastAsia="ar-SA"/>
        </w:rPr>
        <w:t>6.1</w:t>
      </w:r>
      <w:r w:rsidR="00415065">
        <w:rPr>
          <w:rFonts w:ascii="Garamond" w:hAnsi="Garamond" w:cs="Arial"/>
          <w:b/>
          <w:bCs/>
          <w:lang w:eastAsia="ar-SA"/>
        </w:rPr>
        <w:t>.</w:t>
      </w:r>
      <w:r w:rsidRPr="00555427">
        <w:rPr>
          <w:rFonts w:ascii="Garamond" w:hAnsi="Garamond" w:cs="Arial"/>
          <w:b/>
          <w:bCs/>
          <w:lang w:eastAsia="ar-SA"/>
        </w:rPr>
        <w:t xml:space="preserve"> </w:t>
      </w:r>
      <w:r w:rsidR="00106352" w:rsidRPr="00555427">
        <w:rPr>
          <w:rFonts w:ascii="Garamond" w:hAnsi="Garamond" w:cs="Arial"/>
          <w:b/>
          <w:bCs/>
          <w:lang w:eastAsia="ar-SA"/>
        </w:rPr>
        <w:t>Argumenteu la p</w:t>
      </w:r>
      <w:r w:rsidR="00670783" w:rsidRPr="00555427">
        <w:rPr>
          <w:rFonts w:ascii="Garamond" w:hAnsi="Garamond" w:cs="Arial"/>
          <w:b/>
          <w:bCs/>
          <w:lang w:eastAsia="ar-SA"/>
        </w:rPr>
        <w:t>otencialitat per generar coneixements aplicables i de transferència</w:t>
      </w:r>
      <w:r w:rsidR="0037022A" w:rsidRPr="00555427">
        <w:rPr>
          <w:rFonts w:ascii="Garamond" w:hAnsi="Garamond" w:cs="Arial"/>
          <w:b/>
          <w:bCs/>
          <w:lang w:eastAsia="ar-SA"/>
        </w:rPr>
        <w:t xml:space="preserve"> </w:t>
      </w:r>
      <w:r w:rsidR="00670783" w:rsidRPr="00555427">
        <w:rPr>
          <w:rFonts w:ascii="Garamond" w:hAnsi="Garamond" w:cs="Arial"/>
          <w:b/>
          <w:bCs/>
          <w:lang w:eastAsia="ar-SA"/>
        </w:rPr>
        <w:t>dels resultats del projecte</w:t>
      </w:r>
      <w:r w:rsidR="00145FA9" w:rsidRPr="00555427">
        <w:rPr>
          <w:rFonts w:ascii="Garamond" w:hAnsi="Garamond" w:cs="Arial"/>
          <w:b/>
          <w:bCs/>
          <w:lang w:eastAsia="ar-SA"/>
        </w:rPr>
        <w:t>.</w:t>
      </w:r>
    </w:p>
    <w:p w14:paraId="473BA171" w14:textId="5CD33B7E" w:rsidR="00DD4579" w:rsidRPr="00555427" w:rsidRDefault="00DD4579" w:rsidP="00E15325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55AD36AE" w14:textId="77777777" w:rsidR="00DD4579" w:rsidRPr="00555427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216660464"/>
          <w:placeholder>
            <w:docPart w:val="B0A7250637B6489091AC061438329D01"/>
          </w:placeholder>
          <w:showingPlcHdr/>
          <w15:appearance w15:val="tags"/>
          <w:text/>
        </w:sdtPr>
        <w:sdtEndPr/>
        <w:sdtContent>
          <w:r w:rsidR="00DD4579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4D233BE7" w14:textId="77777777" w:rsidR="00DD4579" w:rsidRPr="00555427" w:rsidRDefault="00DD4579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2CA8DEF5" w14:textId="3B3009E4" w:rsidR="00106352" w:rsidRPr="00555427" w:rsidRDefault="00106352" w:rsidP="00225D3D">
      <w:pPr>
        <w:spacing w:after="0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1.</w:t>
      </w:r>
      <w:r w:rsidR="00F3450D" w:rsidRPr="00555427">
        <w:rPr>
          <w:rFonts w:ascii="Garamond" w:hAnsi="Garamond" w:cs="Arial"/>
          <w:b/>
          <w:bCs/>
          <w:lang w:eastAsia="ar-SA"/>
        </w:rPr>
        <w:t>6</w:t>
      </w:r>
      <w:r w:rsidRPr="00555427">
        <w:rPr>
          <w:rFonts w:ascii="Garamond" w:hAnsi="Garamond" w:cs="Arial"/>
          <w:b/>
          <w:bCs/>
          <w:lang w:eastAsia="ar-SA"/>
        </w:rPr>
        <w:t>.</w:t>
      </w:r>
      <w:r w:rsidR="00F3450D" w:rsidRPr="00555427">
        <w:rPr>
          <w:rFonts w:ascii="Garamond" w:hAnsi="Garamond" w:cs="Arial"/>
          <w:b/>
          <w:bCs/>
          <w:lang w:eastAsia="ar-SA"/>
        </w:rPr>
        <w:t>2</w:t>
      </w:r>
      <w:r w:rsidR="00415065">
        <w:rPr>
          <w:rFonts w:ascii="Garamond" w:hAnsi="Garamond" w:cs="Arial"/>
          <w:b/>
          <w:bCs/>
          <w:lang w:eastAsia="ar-SA"/>
        </w:rPr>
        <w:t>.</w:t>
      </w:r>
      <w:r w:rsidRPr="00555427">
        <w:rPr>
          <w:rFonts w:ascii="Garamond" w:hAnsi="Garamond" w:cs="Arial"/>
          <w:b/>
          <w:bCs/>
          <w:lang w:eastAsia="ar-SA"/>
        </w:rPr>
        <w:t xml:space="preserve"> </w:t>
      </w:r>
      <w:r w:rsidR="0037022A" w:rsidRPr="00555427">
        <w:rPr>
          <w:rFonts w:ascii="Garamond" w:hAnsi="Garamond" w:cs="Arial"/>
          <w:b/>
          <w:bCs/>
          <w:lang w:eastAsia="ar-SA"/>
        </w:rPr>
        <w:t>Descriviu per</w:t>
      </w:r>
      <w:r w:rsidR="00415065">
        <w:rPr>
          <w:rFonts w:ascii="Garamond" w:hAnsi="Garamond" w:cs="Arial"/>
          <w:b/>
          <w:bCs/>
          <w:lang w:eastAsia="ar-SA"/>
        </w:rPr>
        <w:t xml:space="preserve"> </w:t>
      </w:r>
      <w:r w:rsidR="0037022A" w:rsidRPr="00555427">
        <w:rPr>
          <w:rFonts w:ascii="Garamond" w:hAnsi="Garamond" w:cs="Arial"/>
          <w:b/>
          <w:bCs/>
          <w:lang w:eastAsia="ar-SA"/>
        </w:rPr>
        <w:t xml:space="preserve">què el projecte pot </w:t>
      </w:r>
      <w:r w:rsidR="00670783" w:rsidRPr="00555427">
        <w:rPr>
          <w:rFonts w:ascii="Garamond" w:hAnsi="Garamond" w:cs="Arial"/>
          <w:b/>
          <w:bCs/>
          <w:lang w:eastAsia="ar-SA"/>
        </w:rPr>
        <w:t xml:space="preserve">generar innovació i </w:t>
      </w:r>
      <w:r w:rsidR="0037022A" w:rsidRPr="00555427">
        <w:rPr>
          <w:rFonts w:ascii="Garamond" w:hAnsi="Garamond" w:cs="Arial"/>
          <w:b/>
          <w:bCs/>
          <w:lang w:eastAsia="ar-SA"/>
        </w:rPr>
        <w:t xml:space="preserve">pot </w:t>
      </w:r>
      <w:r w:rsidR="00670783" w:rsidRPr="00555427">
        <w:rPr>
          <w:rFonts w:ascii="Garamond" w:hAnsi="Garamond" w:cs="Arial"/>
          <w:b/>
          <w:bCs/>
          <w:lang w:eastAsia="ar-SA"/>
        </w:rPr>
        <w:t>aportar valor afegit a l’empresa</w:t>
      </w:r>
      <w:r w:rsidR="00145FA9" w:rsidRPr="00555427">
        <w:rPr>
          <w:rFonts w:ascii="Garamond" w:hAnsi="Garamond" w:cs="Arial"/>
          <w:b/>
          <w:bCs/>
          <w:lang w:eastAsia="ar-SA"/>
        </w:rPr>
        <w:t>.</w:t>
      </w:r>
    </w:p>
    <w:p w14:paraId="75D426F3" w14:textId="0684C750" w:rsidR="00DD4579" w:rsidRPr="00555427" w:rsidRDefault="00DD4579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66E7297E" w14:textId="77777777" w:rsidR="00DD4579" w:rsidRPr="00555427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1422145478"/>
          <w:placeholder>
            <w:docPart w:val="7EAA10C280AB43FCB1736C0766D35E89"/>
          </w:placeholder>
          <w:showingPlcHdr/>
          <w15:appearance w15:val="tags"/>
          <w:text/>
        </w:sdtPr>
        <w:sdtEndPr/>
        <w:sdtContent>
          <w:r w:rsidR="00DD4579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354756F0" w14:textId="77777777" w:rsidR="00106352" w:rsidRPr="00555427" w:rsidRDefault="00106352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4EBF909B" w14:textId="5D8F8271" w:rsidR="00670783" w:rsidRPr="00555427" w:rsidRDefault="00106352" w:rsidP="00225D3D">
      <w:pPr>
        <w:spacing w:after="0"/>
        <w:jc w:val="both"/>
        <w:rPr>
          <w:rFonts w:ascii="Garamond" w:hAnsi="Garamond" w:cs="Arial"/>
          <w:b/>
          <w:bCs/>
          <w:lang w:eastAsia="ar-SA"/>
        </w:rPr>
      </w:pPr>
      <w:r w:rsidRPr="00555427">
        <w:rPr>
          <w:rFonts w:ascii="Garamond" w:hAnsi="Garamond" w:cs="Arial"/>
          <w:b/>
          <w:bCs/>
          <w:lang w:eastAsia="ar-SA"/>
        </w:rPr>
        <w:t>1.</w:t>
      </w:r>
      <w:r w:rsidR="00F3450D" w:rsidRPr="00555427">
        <w:rPr>
          <w:rFonts w:ascii="Garamond" w:hAnsi="Garamond" w:cs="Arial"/>
          <w:b/>
          <w:bCs/>
          <w:lang w:eastAsia="ar-SA"/>
        </w:rPr>
        <w:t>6.3</w:t>
      </w:r>
      <w:r w:rsidR="00415065">
        <w:rPr>
          <w:rFonts w:ascii="Garamond" w:hAnsi="Garamond" w:cs="Arial"/>
          <w:b/>
          <w:bCs/>
          <w:lang w:eastAsia="ar-SA"/>
        </w:rPr>
        <w:t>.</w:t>
      </w:r>
      <w:r w:rsidRPr="00555427">
        <w:rPr>
          <w:rFonts w:ascii="Garamond" w:hAnsi="Garamond" w:cs="Arial"/>
          <w:b/>
          <w:bCs/>
          <w:lang w:eastAsia="ar-SA"/>
        </w:rPr>
        <w:t xml:space="preserve"> Indiqueu quines són les p</w:t>
      </w:r>
      <w:r w:rsidR="00670783" w:rsidRPr="00555427">
        <w:rPr>
          <w:rFonts w:ascii="Garamond" w:hAnsi="Garamond" w:cs="Arial"/>
          <w:b/>
          <w:bCs/>
          <w:lang w:eastAsia="ar-SA"/>
        </w:rPr>
        <w:t>erspectives de continuïtat, escalabilitat o explotació futura dels resultats</w:t>
      </w:r>
      <w:r w:rsidR="00DD4579" w:rsidRPr="00555427">
        <w:rPr>
          <w:rFonts w:ascii="Garamond" w:hAnsi="Garamond" w:cs="Arial"/>
          <w:b/>
          <w:bCs/>
          <w:lang w:eastAsia="ar-SA"/>
        </w:rPr>
        <w:t xml:space="preserve"> del projecte</w:t>
      </w:r>
      <w:r w:rsidR="00145FA9" w:rsidRPr="00555427">
        <w:rPr>
          <w:rFonts w:ascii="Garamond" w:hAnsi="Garamond" w:cs="Arial"/>
          <w:b/>
          <w:bCs/>
          <w:lang w:eastAsia="ar-SA"/>
        </w:rPr>
        <w:t>.</w:t>
      </w:r>
    </w:p>
    <w:p w14:paraId="05DC7989" w14:textId="3AACB715" w:rsidR="00DD4579" w:rsidRPr="00F3450D" w:rsidRDefault="00DD4579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762F3FD4" w14:textId="77777777" w:rsidR="00DD4579" w:rsidRPr="00F3450D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247000951"/>
          <w:placeholder>
            <w:docPart w:val="83984A620E4044AEB2689ED0CEE9F923"/>
          </w:placeholder>
          <w:showingPlcHdr/>
          <w15:appearance w15:val="tags"/>
          <w:text/>
        </w:sdtPr>
        <w:sdtEndPr/>
        <w:sdtContent>
          <w:r w:rsidR="00DD4579" w:rsidRPr="00F3450D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6CAB6C07" w14:textId="77777777" w:rsidR="00DD4579" w:rsidRPr="008C1FC0" w:rsidRDefault="00DD4579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41E5AA76" w14:textId="77777777" w:rsidR="007A7A26" w:rsidRPr="00EB4C31" w:rsidRDefault="007A7A26" w:rsidP="00EB4C31">
      <w:pPr>
        <w:spacing w:after="0"/>
        <w:jc w:val="both"/>
        <w:rPr>
          <w:rFonts w:ascii="Garamond" w:hAnsi="Garamond"/>
          <w:lang w:eastAsia="ar-SA"/>
        </w:rPr>
      </w:pPr>
    </w:p>
    <w:p w14:paraId="39B0B0E2" w14:textId="1AC4B91F" w:rsidR="00083DD3" w:rsidRPr="00EB4C31" w:rsidRDefault="00083DD3" w:rsidP="00AA3C81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EB4C31">
        <w:rPr>
          <w:rStyle w:val="Textennegreta"/>
          <w:b/>
          <w:bCs w:val="0"/>
          <w:color w:val="4472C4" w:themeColor="accent1"/>
          <w:spacing w:val="0"/>
        </w:rPr>
        <w:t>2. IMPLICACIÓ I CAPACITAT DE L’EMPRESA</w:t>
      </w:r>
    </w:p>
    <w:p w14:paraId="2FF6E943" w14:textId="77777777" w:rsidR="00AA3C81" w:rsidRDefault="00AA3C81" w:rsidP="00AA3C8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</w:p>
    <w:p w14:paraId="13DB6FC3" w14:textId="44273A5D" w:rsidR="00194DD0" w:rsidRPr="00AA3C81" w:rsidRDefault="00130AD3" w:rsidP="00AA3C8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  <w:r w:rsidRPr="00AA3C81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2</w:t>
      </w:r>
      <w:r w:rsidR="00194DD0" w:rsidRPr="00AA3C81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.1   Informació general de l’empresa</w:t>
      </w:r>
    </w:p>
    <w:p w14:paraId="0843F6DB" w14:textId="77777777" w:rsidR="00AA3C81" w:rsidRDefault="00AA3C81" w:rsidP="00AA3C8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645B544B" w14:textId="402DE838" w:rsidR="00194DD0" w:rsidRPr="00130AD3" w:rsidRDefault="00130AD3" w:rsidP="00AA3C8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2</w:t>
      </w:r>
      <w:r w:rsidR="00EB4C31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.1.1. </w:t>
      </w:r>
      <w:r w:rsidR="00194DD0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Any</w:t>
      </w:r>
      <w:r w:rsidR="00415065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de</w:t>
      </w:r>
      <w:r w:rsidR="00194DD0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constitució</w:t>
      </w:r>
    </w:p>
    <w:p w14:paraId="13959211" w14:textId="77777777" w:rsidR="00890A9B" w:rsidRPr="00130AD3" w:rsidRDefault="00C80285" w:rsidP="00AA3C8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1798869162"/>
          <w:placeholder>
            <w:docPart w:val="D00003D0CFC746439440D350106DE52C"/>
          </w:placeholder>
          <w:showingPlcHdr/>
          <w15:appearance w15:val="tags"/>
          <w:text/>
        </w:sdtPr>
        <w:sdtEndPr/>
        <w:sdtContent>
          <w:r w:rsidR="00890A9B" w:rsidRPr="00130AD3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3D75F558" w14:textId="77777777" w:rsidR="00890A9B" w:rsidRPr="00130AD3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1EBDB3E4" w14:textId="64B31440" w:rsidR="00194DD0" w:rsidRPr="00130AD3" w:rsidRDefault="00130AD3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2</w:t>
      </w:r>
      <w:r w:rsidR="00EB4C31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.1.2. </w:t>
      </w:r>
      <w:r w:rsidR="00415065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Nombre</w:t>
      </w:r>
      <w:r w:rsidR="00C257BA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</w:t>
      </w:r>
      <w:r w:rsidR="00194DD0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de treballadors</w:t>
      </w:r>
    </w:p>
    <w:p w14:paraId="00BE9AFB" w14:textId="77777777" w:rsidR="00890A9B" w:rsidRPr="00130AD3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2070694232"/>
          <w:placeholder>
            <w:docPart w:val="68B1B548EC8440448F7C9C7209ACD909"/>
          </w:placeholder>
          <w:showingPlcHdr/>
          <w15:appearance w15:val="tags"/>
          <w:text/>
        </w:sdtPr>
        <w:sdtEndPr/>
        <w:sdtContent>
          <w:r w:rsidR="00890A9B" w:rsidRPr="00130AD3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70CF1764" w14:textId="77777777" w:rsidR="00890A9B" w:rsidRPr="00130AD3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2CA778F5" w14:textId="5EB5313C" w:rsidR="00194DD0" w:rsidRPr="00130AD3" w:rsidRDefault="00130AD3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2</w:t>
      </w:r>
      <w:r w:rsidR="00EB4C31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.1.3. </w:t>
      </w:r>
      <w:r w:rsidR="00194DD0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Sector</w:t>
      </w:r>
      <w:r w:rsidR="00C257BA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d’activitat</w:t>
      </w:r>
    </w:p>
    <w:p w14:paraId="42EC282F" w14:textId="77777777" w:rsidR="00890A9B" w:rsidRPr="00130AD3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1195572214"/>
          <w:placeholder>
            <w:docPart w:val="157AC2ECFE384F6F92B4764AD8E879B4"/>
          </w:placeholder>
          <w:showingPlcHdr/>
          <w15:appearance w15:val="tags"/>
          <w:text/>
        </w:sdtPr>
        <w:sdtEndPr/>
        <w:sdtContent>
          <w:r w:rsidR="00890A9B" w:rsidRPr="00130AD3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3781F99B" w14:textId="77777777" w:rsidR="00890A9B" w:rsidRPr="00130AD3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2FD82626" w14:textId="37DC8EC3" w:rsidR="00194DD0" w:rsidRPr="00130AD3" w:rsidRDefault="00130AD3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2</w:t>
      </w:r>
      <w:r w:rsidR="00EB4C31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.1.4. </w:t>
      </w:r>
      <w:r w:rsidR="00C257BA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Descriviu l’activitat principal, els productes o serveis que ofereix i, si escau, les principals línies de negoci</w:t>
      </w:r>
    </w:p>
    <w:p w14:paraId="2BB2BBE4" w14:textId="4F1A1C5D" w:rsidR="00130AD3" w:rsidRPr="00555427" w:rsidRDefault="00130AD3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200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4CFF4B9A" w14:textId="77777777" w:rsidR="00890A9B" w:rsidRPr="00555427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890080178"/>
          <w:placeholder>
            <w:docPart w:val="50A7B4588F8B41FCB63E02D22D7DE656"/>
          </w:placeholder>
          <w:showingPlcHdr/>
          <w15:appearance w15:val="tags"/>
          <w:text/>
        </w:sdtPr>
        <w:sdtEndPr/>
        <w:sdtContent>
          <w:r w:rsidR="00890A9B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248B5705" w14:textId="77777777" w:rsidR="00890A9B" w:rsidRPr="00555427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123C3CCD" w14:textId="235D9F51" w:rsidR="00194DD0" w:rsidRPr="00555427" w:rsidRDefault="00130AD3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2</w:t>
      </w:r>
      <w:r w:rsidR="00EB4C31"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.1.5. Descriviu els m</w:t>
      </w:r>
      <w:r w:rsidR="00194DD0"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ercats on </w:t>
      </w:r>
      <w:r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es duen a terme operacions</w:t>
      </w:r>
    </w:p>
    <w:p w14:paraId="1118B035" w14:textId="77777777" w:rsidR="00130AD3" w:rsidRPr="00130AD3" w:rsidRDefault="00130AD3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200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18E4CDF5" w14:textId="32945BCD" w:rsidR="00890A9B" w:rsidRPr="00130AD3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471104611"/>
          <w:placeholder>
            <w:docPart w:val="0368FDC60B4B417E8E608400C9D5C579"/>
          </w:placeholder>
          <w:showingPlcHdr/>
          <w15:appearance w15:val="tags"/>
          <w:text/>
        </w:sdtPr>
        <w:sdtEndPr/>
        <w:sdtContent>
          <w:r w:rsidR="00890A9B" w:rsidRPr="00130AD3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6A7AE4B7" w14:textId="77777777" w:rsidR="00890A9B" w:rsidRPr="00130AD3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668646AD" w14:textId="77777777" w:rsidR="00130AD3" w:rsidRPr="00130AD3" w:rsidRDefault="00130AD3" w:rsidP="00130AD3">
      <w:pPr>
        <w:shd w:val="clear" w:color="auto" w:fill="FFFFFF" w:themeFill="background1"/>
        <w:spacing w:after="0" w:line="240" w:lineRule="auto"/>
        <w:ind w:firstLine="708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17D851CA" w14:textId="77777777" w:rsidR="00130AD3" w:rsidRPr="00130AD3" w:rsidRDefault="00130AD3" w:rsidP="00130AD3">
      <w:pPr>
        <w:shd w:val="clear" w:color="auto" w:fill="FFFFFF" w:themeFill="background1"/>
        <w:spacing w:after="0" w:line="240" w:lineRule="auto"/>
        <w:ind w:firstLine="708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2BF53268" w14:textId="085688EC" w:rsidR="00194DD0" w:rsidRPr="00130AD3" w:rsidRDefault="00130AD3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lastRenderedPageBreak/>
        <w:t>2</w:t>
      </w:r>
      <w:r w:rsidR="00EB4C31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.1.6. Adjunteu l’o</w:t>
      </w:r>
      <w:r w:rsidR="00194DD0" w:rsidRPr="00130AD3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rganigrama</w:t>
      </w:r>
    </w:p>
    <w:p w14:paraId="29B055FD" w14:textId="77777777" w:rsidR="00890A9B" w:rsidRPr="00F3450D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832138550"/>
          <w:placeholder>
            <w:docPart w:val="AA09E851AF0747DAA01F8F906B916F6E"/>
          </w:placeholder>
          <w:showingPlcHdr/>
          <w15:appearance w15:val="tags"/>
          <w:text/>
        </w:sdtPr>
        <w:sdtEndPr/>
        <w:sdtContent>
          <w:r w:rsidR="00890A9B" w:rsidRPr="00F3450D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65511D8D" w14:textId="77777777" w:rsidR="00890A9B" w:rsidRPr="008C1FC0" w:rsidRDefault="00890A9B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1A55C3CA" w14:textId="77777777" w:rsidR="00130AD3" w:rsidRDefault="00130AD3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</w:p>
    <w:p w14:paraId="7C959F7C" w14:textId="5E8B5EFA" w:rsidR="008A0BC0" w:rsidRPr="00AA3C81" w:rsidRDefault="00AA3C81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  <w:r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2</w:t>
      </w:r>
      <w:r w:rsidR="005F4292" w:rsidRPr="00AA3C81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 xml:space="preserve">.2. Capacitat tècnica </w:t>
      </w:r>
    </w:p>
    <w:p w14:paraId="144FEA6E" w14:textId="77777777" w:rsidR="00890A9B" w:rsidRDefault="00890A9B" w:rsidP="00890A9B">
      <w:pPr>
        <w:spacing w:after="160" w:line="279" w:lineRule="auto"/>
        <w:ind w:left="708"/>
        <w:contextualSpacing/>
        <w:jc w:val="both"/>
        <w:rPr>
          <w:rFonts w:ascii="Garamond" w:hAnsi="Garamond"/>
          <w:b/>
        </w:rPr>
      </w:pPr>
    </w:p>
    <w:p w14:paraId="7E66ACE1" w14:textId="5EEA1EEB" w:rsidR="005F4292" w:rsidRPr="00555427" w:rsidRDefault="00AA3C81" w:rsidP="00225D3D">
      <w:pPr>
        <w:spacing w:after="160" w:line="279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2</w:t>
      </w:r>
      <w:r w:rsidR="005F4292" w:rsidRPr="00890A9B">
        <w:rPr>
          <w:rFonts w:ascii="Garamond" w:hAnsi="Garamond"/>
          <w:b/>
        </w:rPr>
        <w:t xml:space="preserve">.2.1. Descriviu </w:t>
      </w:r>
      <w:r w:rsidR="005F4292" w:rsidRPr="00890A9B">
        <w:rPr>
          <w:rFonts w:ascii="Garamond" w:hAnsi="Garamond"/>
          <w:b/>
          <w:u w:val="single"/>
        </w:rPr>
        <w:t xml:space="preserve">les infraestructures i els recursos </w:t>
      </w:r>
      <w:r w:rsidR="00EB4C31" w:rsidRPr="00890A9B">
        <w:rPr>
          <w:rFonts w:ascii="Garamond" w:hAnsi="Garamond"/>
          <w:b/>
          <w:u w:val="single"/>
        </w:rPr>
        <w:t xml:space="preserve">(materials, tecnològics i </w:t>
      </w:r>
      <w:r w:rsidR="005F4292" w:rsidRPr="00890A9B">
        <w:rPr>
          <w:rFonts w:ascii="Garamond" w:hAnsi="Garamond"/>
          <w:b/>
          <w:u w:val="single"/>
        </w:rPr>
        <w:t>tècnics</w:t>
      </w:r>
      <w:r w:rsidR="00702EA8" w:rsidRPr="00890A9B">
        <w:rPr>
          <w:rFonts w:ascii="Garamond" w:hAnsi="Garamond"/>
          <w:b/>
          <w:u w:val="single"/>
        </w:rPr>
        <w:t>)</w:t>
      </w:r>
      <w:r w:rsidR="005F4292" w:rsidRPr="00890A9B">
        <w:rPr>
          <w:rFonts w:ascii="Garamond" w:hAnsi="Garamond"/>
          <w:b/>
        </w:rPr>
        <w:t xml:space="preserve"> de què disposa l’empresa i que podran ser utilitzats durant el projecte: laboratoris, instal·lacions, plantes pilot, equipaments, programari, bases de dades, infraestructures digitals, dades pròpies o altres recursos </w:t>
      </w:r>
      <w:r w:rsidR="005F4292" w:rsidRPr="00555427">
        <w:rPr>
          <w:rFonts w:ascii="Garamond" w:hAnsi="Garamond"/>
          <w:b/>
        </w:rPr>
        <w:t>rellevants</w:t>
      </w:r>
      <w:r w:rsidR="00145FA9" w:rsidRPr="00555427">
        <w:rPr>
          <w:rFonts w:ascii="Garamond" w:hAnsi="Garamond"/>
          <w:b/>
        </w:rPr>
        <w:t>.</w:t>
      </w:r>
    </w:p>
    <w:p w14:paraId="0CE416E2" w14:textId="77777777" w:rsidR="00890A9B" w:rsidRPr="00555427" w:rsidRDefault="00890A9B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400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254E91E7" w14:textId="77777777" w:rsidR="00890A9B" w:rsidRPr="00555427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174420784"/>
          <w:placeholder>
            <w:docPart w:val="FA77AFEFDFEF405E9FED141C0F4EFA99"/>
          </w:placeholder>
          <w:showingPlcHdr/>
          <w15:appearance w15:val="tags"/>
          <w:text/>
        </w:sdtPr>
        <w:sdtEndPr/>
        <w:sdtContent>
          <w:r w:rsidR="00890A9B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577A99DC" w14:textId="156D71EE" w:rsidR="005F4292" w:rsidRPr="00555427" w:rsidRDefault="005F4292" w:rsidP="00EB4C31">
      <w:pPr>
        <w:spacing w:after="160" w:line="279" w:lineRule="auto"/>
        <w:contextualSpacing/>
        <w:jc w:val="both"/>
        <w:rPr>
          <w:rFonts w:ascii="Garamond" w:eastAsia="Aptos" w:hAnsi="Garamond"/>
          <w:b/>
          <w:lang w:bidi="ar-SA"/>
        </w:rPr>
      </w:pPr>
    </w:p>
    <w:p w14:paraId="50CBFC91" w14:textId="36726DC6" w:rsidR="00E907DD" w:rsidRPr="00555427" w:rsidRDefault="00AA3C81" w:rsidP="00225D3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555427">
        <w:rPr>
          <w:rFonts w:ascii="Garamond" w:hAnsi="Garamond"/>
          <w:b/>
        </w:rPr>
        <w:t>2</w:t>
      </w:r>
      <w:r w:rsidR="005F4292" w:rsidRPr="00555427">
        <w:rPr>
          <w:rFonts w:ascii="Garamond" w:hAnsi="Garamond"/>
          <w:b/>
        </w:rPr>
        <w:t xml:space="preserve">.2.2. </w:t>
      </w:r>
      <w:r w:rsidR="005A09AE" w:rsidRPr="00555427">
        <w:rPr>
          <w:rFonts w:ascii="Garamond" w:hAnsi="Garamond"/>
          <w:b/>
        </w:rPr>
        <w:t xml:space="preserve">Indiqueu si l’empresa </w:t>
      </w:r>
      <w:r w:rsidR="005A09AE" w:rsidRPr="00555427">
        <w:rPr>
          <w:rFonts w:ascii="Garamond" w:hAnsi="Garamond"/>
          <w:b/>
          <w:u w:val="single"/>
        </w:rPr>
        <w:t xml:space="preserve">disposa d’un departament, unitat o persona responsable de les activitats </w:t>
      </w:r>
      <w:proofErr w:type="spellStart"/>
      <w:r w:rsidR="005A09AE" w:rsidRPr="00555427">
        <w:rPr>
          <w:rFonts w:ascii="Garamond" w:hAnsi="Garamond"/>
          <w:b/>
          <w:u w:val="single"/>
        </w:rPr>
        <w:t>d’R+D+i</w:t>
      </w:r>
      <w:proofErr w:type="spellEnd"/>
      <w:r w:rsidR="005A09AE" w:rsidRPr="00555427">
        <w:rPr>
          <w:rFonts w:ascii="Garamond" w:hAnsi="Garamond"/>
          <w:b/>
          <w:u w:val="single"/>
        </w:rPr>
        <w:t>.</w:t>
      </w:r>
      <w:r w:rsidR="005A09AE" w:rsidRPr="00555427">
        <w:rPr>
          <w:rFonts w:ascii="Garamond" w:hAnsi="Garamond"/>
          <w:b/>
        </w:rPr>
        <w:t xml:space="preserve"> En cas afirmatiu, descriviu-ne breument les funcions i la composició</w:t>
      </w:r>
      <w:r w:rsidR="00145FA9" w:rsidRPr="00555427">
        <w:rPr>
          <w:rFonts w:ascii="Garamond" w:hAnsi="Garamond"/>
          <w:b/>
        </w:rPr>
        <w:t>.</w:t>
      </w:r>
    </w:p>
    <w:p w14:paraId="05C4AA43" w14:textId="47B0718C" w:rsidR="00890A9B" w:rsidRPr="00555427" w:rsidRDefault="00890A9B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64C471E1" w14:textId="77777777" w:rsidR="00890A9B" w:rsidRPr="00555427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69668301"/>
          <w:placeholder>
            <w:docPart w:val="B8EF1D9C8A174692B3CD2440BCC61D2B"/>
          </w:placeholder>
          <w:showingPlcHdr/>
          <w15:appearance w15:val="tags"/>
          <w:text/>
        </w:sdtPr>
        <w:sdtEndPr/>
        <w:sdtContent>
          <w:r w:rsidR="00890A9B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22B8653F" w14:textId="554846AB" w:rsidR="005F4292" w:rsidRPr="00555427" w:rsidRDefault="005F4292" w:rsidP="00E907DD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1BD5E0EF" w14:textId="675673CB" w:rsidR="00890A9B" w:rsidRPr="00555427" w:rsidRDefault="00AA3C81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/>
          <w:b/>
        </w:rPr>
        <w:t>2</w:t>
      </w:r>
      <w:r w:rsidR="005F4292" w:rsidRPr="00555427">
        <w:rPr>
          <w:rFonts w:ascii="Garamond" w:hAnsi="Garamond"/>
          <w:b/>
        </w:rPr>
        <w:t xml:space="preserve">.2.3. </w:t>
      </w:r>
      <w:r w:rsidR="005A09AE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 xml:space="preserve">Descriviu quina experiència </w:t>
      </w:r>
      <w:r w:rsidR="00890A9B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>té l’empresa</w:t>
      </w:r>
      <w:r w:rsidR="005A09AE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 xml:space="preserve"> </w:t>
      </w:r>
      <w:r w:rsidR="0014780D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 xml:space="preserve">en </w:t>
      </w:r>
      <w:proofErr w:type="spellStart"/>
      <w:r w:rsidR="005A09AE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>R+D+i</w:t>
      </w:r>
      <w:proofErr w:type="spellEnd"/>
      <w:r w:rsidR="00890A9B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>, així com quines col·laboracions</w:t>
      </w:r>
      <w:r w:rsidR="00225D3D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 xml:space="preserve"> </w:t>
      </w:r>
      <w:r w:rsidR="00890A9B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 xml:space="preserve">prèvies ha tingut amb universitats, centres de recerca, centres tecnològics o altres organismes vinculats a activitats </w:t>
      </w:r>
      <w:proofErr w:type="spellStart"/>
      <w:r w:rsidR="00890A9B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>d’R+D+i</w:t>
      </w:r>
      <w:proofErr w:type="spellEnd"/>
      <w:r w:rsidR="00145FA9" w:rsidRPr="00555427">
        <w:rPr>
          <w:rFonts w:ascii="Garamond" w:eastAsiaTheme="majorEastAsia" w:hAnsi="Garamond" w:cstheme="majorBidi"/>
          <w:b/>
          <w:shd w:val="clear" w:color="auto" w:fill="FFFFFF" w:themeFill="background1"/>
          <w:lang w:eastAsia="ar-SA"/>
        </w:rPr>
        <w:t>.</w:t>
      </w:r>
    </w:p>
    <w:p w14:paraId="6A138765" w14:textId="07ECA07F" w:rsidR="00890A9B" w:rsidRPr="008C1FC0" w:rsidRDefault="00890A9B" w:rsidP="00225D3D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>Màxim 400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0A3E1D0A" w14:textId="77777777" w:rsidR="00890A9B" w:rsidRPr="008C1FC0" w:rsidRDefault="00C80285" w:rsidP="00225D3D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605963316"/>
          <w:placeholder>
            <w:docPart w:val="45E1D913B9F1490C9707A4DAEE67C251"/>
          </w:placeholder>
          <w:showingPlcHdr/>
          <w15:appearance w15:val="tags"/>
          <w:text/>
        </w:sdtPr>
        <w:sdtEndPr/>
        <w:sdtContent>
          <w:r w:rsidR="00890A9B" w:rsidRPr="008C1FC0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148B4262" w14:textId="77777777" w:rsidR="00890A9B" w:rsidRPr="008C1FC0" w:rsidRDefault="00890A9B" w:rsidP="00EB4C31">
      <w:pPr>
        <w:spacing w:after="160" w:line="279" w:lineRule="auto"/>
        <w:contextualSpacing/>
        <w:jc w:val="both"/>
        <w:rPr>
          <w:rFonts w:ascii="Garamond" w:hAnsi="Garamond"/>
          <w:b/>
          <w:strike/>
        </w:rPr>
      </w:pPr>
    </w:p>
    <w:p w14:paraId="0B9F02A0" w14:textId="77777777" w:rsidR="008A0BC0" w:rsidRPr="00194DD0" w:rsidRDefault="008A0BC0" w:rsidP="00EB4C31">
      <w:pPr>
        <w:spacing w:after="160" w:line="279" w:lineRule="auto"/>
        <w:contextualSpacing/>
        <w:jc w:val="both"/>
        <w:rPr>
          <w:rFonts w:ascii="Garamond" w:eastAsia="Aptos" w:hAnsi="Garamond"/>
          <w:b/>
          <w:lang w:bidi="ar-SA"/>
        </w:rPr>
      </w:pPr>
    </w:p>
    <w:p w14:paraId="38B0A391" w14:textId="7D1F1E5E" w:rsidR="000941AD" w:rsidRPr="00AA3C81" w:rsidRDefault="00AA3C81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  <w:r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2</w:t>
      </w:r>
      <w:r w:rsidR="000941AD" w:rsidRPr="00AA3C81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.3. Capacitat financera</w:t>
      </w:r>
    </w:p>
    <w:p w14:paraId="2439B4C3" w14:textId="77777777" w:rsidR="00555427" w:rsidRDefault="00555427" w:rsidP="00AA3C81">
      <w:pPr>
        <w:spacing w:after="120" w:line="279" w:lineRule="auto"/>
        <w:contextualSpacing/>
        <w:jc w:val="both"/>
        <w:rPr>
          <w:rFonts w:ascii="Garamond" w:hAnsi="Garamond" w:cs="Arial"/>
          <w:bCs/>
          <w:highlight w:val="yellow"/>
          <w:lang w:eastAsia="ar-SA"/>
        </w:rPr>
      </w:pPr>
    </w:p>
    <w:p w14:paraId="17951679" w14:textId="1E57AAA1" w:rsidR="005844AC" w:rsidRPr="00130AD3" w:rsidRDefault="00AA3C81" w:rsidP="00AA3C81">
      <w:pPr>
        <w:spacing w:after="120" w:line="279" w:lineRule="auto"/>
        <w:contextualSpacing/>
        <w:jc w:val="both"/>
        <w:rPr>
          <w:rFonts w:ascii="Garamond" w:hAnsi="Garamond"/>
          <w:b/>
          <w:lang w:bidi="ar-SA"/>
        </w:rPr>
      </w:pPr>
      <w:r>
        <w:rPr>
          <w:rFonts w:ascii="Garamond" w:hAnsi="Garamond"/>
          <w:b/>
          <w:lang w:bidi="ar-SA"/>
        </w:rPr>
        <w:t>2</w:t>
      </w:r>
      <w:r w:rsidR="00D56271" w:rsidRPr="00130AD3">
        <w:rPr>
          <w:rFonts w:ascii="Garamond" w:hAnsi="Garamond"/>
          <w:b/>
          <w:lang w:bidi="ar-SA"/>
        </w:rPr>
        <w:t xml:space="preserve">.3.1. </w:t>
      </w:r>
      <w:r w:rsidR="009575BD" w:rsidRPr="00130AD3">
        <w:rPr>
          <w:rFonts w:ascii="Garamond" w:hAnsi="Garamond"/>
          <w:b/>
          <w:lang w:bidi="ar-SA"/>
        </w:rPr>
        <w:t xml:space="preserve">Situació </w:t>
      </w:r>
      <w:r w:rsidR="009575BD" w:rsidRPr="00130AD3">
        <w:rPr>
          <w:rFonts w:ascii="Garamond" w:hAnsi="Garamond"/>
          <w:b/>
        </w:rPr>
        <w:t>econòmica</w:t>
      </w:r>
      <w:r w:rsidR="009575BD" w:rsidRPr="00130AD3">
        <w:rPr>
          <w:rFonts w:ascii="Garamond" w:hAnsi="Garamond"/>
          <w:b/>
          <w:lang w:bidi="ar-SA"/>
        </w:rPr>
        <w:t xml:space="preserve"> de l’empresa</w:t>
      </w:r>
      <w:r w:rsidR="005844AC" w:rsidRPr="00130AD3">
        <w:rPr>
          <w:rFonts w:ascii="Garamond" w:hAnsi="Garamond"/>
          <w:b/>
          <w:lang w:bidi="ar-SA"/>
        </w:rPr>
        <w:t xml:space="preserve"> durant els darrers tres exercicis</w:t>
      </w:r>
      <w:r w:rsidR="00272331" w:rsidRPr="00130AD3">
        <w:rPr>
          <w:rFonts w:ascii="Garamond" w:hAnsi="Garamond"/>
          <w:b/>
          <w:lang w:bidi="ar-SA"/>
        </w:rPr>
        <w:t>.</w:t>
      </w:r>
    </w:p>
    <w:p w14:paraId="19C221BF" w14:textId="3BD51A6A" w:rsidR="009575BD" w:rsidRPr="00890A9B" w:rsidRDefault="009575BD" w:rsidP="00EB4C31">
      <w:pPr>
        <w:shd w:val="clear" w:color="auto" w:fill="FFFFFF" w:themeFill="background1"/>
        <w:spacing w:after="0" w:line="240" w:lineRule="auto"/>
        <w:ind w:left="708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1560"/>
        <w:gridCol w:w="1559"/>
        <w:gridCol w:w="1412"/>
      </w:tblGrid>
      <w:tr w:rsidR="00890A9B" w:rsidRPr="00890A9B" w14:paraId="22FF359C" w14:textId="77777777" w:rsidTr="00130AD3">
        <w:tc>
          <w:tcPr>
            <w:tcW w:w="4536" w:type="dxa"/>
          </w:tcPr>
          <w:p w14:paraId="2EA74608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60" w:type="dxa"/>
          </w:tcPr>
          <w:p w14:paraId="623661B8" w14:textId="71521C09" w:rsidR="009575BD" w:rsidRPr="00890A9B" w:rsidRDefault="009575BD" w:rsidP="0027233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2023</w:t>
            </w:r>
          </w:p>
        </w:tc>
        <w:tc>
          <w:tcPr>
            <w:tcW w:w="1559" w:type="dxa"/>
          </w:tcPr>
          <w:p w14:paraId="5B4FAE41" w14:textId="30CC7112" w:rsidR="009575BD" w:rsidRPr="00890A9B" w:rsidRDefault="009575BD" w:rsidP="00272331">
            <w:pPr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2024</w:t>
            </w:r>
          </w:p>
        </w:tc>
        <w:tc>
          <w:tcPr>
            <w:tcW w:w="1412" w:type="dxa"/>
          </w:tcPr>
          <w:p w14:paraId="1ADCC85C" w14:textId="0E9BBC57" w:rsidR="009575BD" w:rsidRPr="00890A9B" w:rsidRDefault="009575BD" w:rsidP="00272331">
            <w:pPr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2025</w:t>
            </w:r>
          </w:p>
        </w:tc>
      </w:tr>
      <w:tr w:rsidR="00890A9B" w:rsidRPr="00890A9B" w14:paraId="2E124E39" w14:textId="77777777" w:rsidTr="00130AD3">
        <w:tc>
          <w:tcPr>
            <w:tcW w:w="4536" w:type="dxa"/>
          </w:tcPr>
          <w:p w14:paraId="738831F7" w14:textId="77777777" w:rsidR="009575BD" w:rsidRPr="00890A9B" w:rsidRDefault="009575BD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 xml:space="preserve">Facturació </w:t>
            </w:r>
          </w:p>
          <w:p w14:paraId="33B86063" w14:textId="05323E2F" w:rsidR="005844AC" w:rsidRPr="00890A9B" w:rsidRDefault="005844AC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60" w:type="dxa"/>
          </w:tcPr>
          <w:p w14:paraId="43569114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59" w:type="dxa"/>
          </w:tcPr>
          <w:p w14:paraId="6B08814F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412" w:type="dxa"/>
          </w:tcPr>
          <w:p w14:paraId="405593C2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</w:tr>
      <w:tr w:rsidR="00890A9B" w:rsidRPr="00890A9B" w14:paraId="7066CD5A" w14:textId="77777777" w:rsidTr="00130AD3">
        <w:tc>
          <w:tcPr>
            <w:tcW w:w="4536" w:type="dxa"/>
          </w:tcPr>
          <w:p w14:paraId="2428F2F8" w14:textId="7AC9149A" w:rsidR="009575BD" w:rsidRPr="00890A9B" w:rsidRDefault="009575BD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Resultats d’explotació</w:t>
            </w:r>
            <w:r w:rsidR="00272331"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 xml:space="preserve">,  </w:t>
            </w:r>
            <w:proofErr w:type="spellStart"/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E</w:t>
            </w:r>
            <w:r w:rsidR="00415065"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bitida</w:t>
            </w:r>
            <w:proofErr w:type="spellEnd"/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 xml:space="preserve"> o</w:t>
            </w:r>
            <w:r w:rsidR="005844AC"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 xml:space="preserve"> </w:t>
            </w: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 xml:space="preserve">equivalent </w:t>
            </w:r>
          </w:p>
          <w:p w14:paraId="0F4FA4E5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60" w:type="dxa"/>
          </w:tcPr>
          <w:p w14:paraId="7D75A3E7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59" w:type="dxa"/>
          </w:tcPr>
          <w:p w14:paraId="251DD665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412" w:type="dxa"/>
          </w:tcPr>
          <w:p w14:paraId="04B6B5BD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</w:tr>
      <w:tr w:rsidR="00890A9B" w:rsidRPr="00890A9B" w14:paraId="1FFE05D9" w14:textId="77777777" w:rsidTr="00130AD3">
        <w:tc>
          <w:tcPr>
            <w:tcW w:w="4536" w:type="dxa"/>
          </w:tcPr>
          <w:p w14:paraId="02F219BD" w14:textId="4AF1C6F8" w:rsidR="009575BD" w:rsidRPr="00890A9B" w:rsidRDefault="009575BD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Resultat de l’exercici</w:t>
            </w:r>
          </w:p>
          <w:p w14:paraId="32E0F0A7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60" w:type="dxa"/>
          </w:tcPr>
          <w:p w14:paraId="7A7D135A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559" w:type="dxa"/>
          </w:tcPr>
          <w:p w14:paraId="2B5C57FC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412" w:type="dxa"/>
          </w:tcPr>
          <w:p w14:paraId="10A834CB" w14:textId="77777777" w:rsidR="009575BD" w:rsidRPr="00890A9B" w:rsidRDefault="009575BD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</w:tr>
    </w:tbl>
    <w:p w14:paraId="79632427" w14:textId="6B6EEF97" w:rsidR="009575BD" w:rsidRPr="00890A9B" w:rsidRDefault="009575BD" w:rsidP="00EB4C31">
      <w:pPr>
        <w:shd w:val="clear" w:color="auto" w:fill="FFFFFF" w:themeFill="background1"/>
        <w:spacing w:after="0" w:line="240" w:lineRule="auto"/>
        <w:ind w:left="708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3FD6652C" w14:textId="77777777" w:rsidR="00890A9B" w:rsidRPr="00890A9B" w:rsidRDefault="00890A9B" w:rsidP="00EB4C31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p w14:paraId="58110BD3" w14:textId="74ED854E" w:rsidR="005844AC" w:rsidRPr="00130AD3" w:rsidRDefault="00AA3C81" w:rsidP="00225D3D">
      <w:pPr>
        <w:spacing w:after="160" w:line="279" w:lineRule="auto"/>
        <w:contextualSpacing/>
        <w:jc w:val="both"/>
        <w:rPr>
          <w:rFonts w:ascii="Garamond" w:hAnsi="Garamond"/>
          <w:b/>
          <w:lang w:bidi="ar-SA"/>
        </w:rPr>
      </w:pPr>
      <w:r>
        <w:rPr>
          <w:rFonts w:ascii="Garamond" w:hAnsi="Garamond"/>
          <w:b/>
          <w:lang w:bidi="ar-SA"/>
        </w:rPr>
        <w:t>2</w:t>
      </w:r>
      <w:r w:rsidR="005844AC" w:rsidRPr="00130AD3">
        <w:rPr>
          <w:rFonts w:ascii="Garamond" w:hAnsi="Garamond"/>
          <w:b/>
          <w:lang w:bidi="ar-SA"/>
        </w:rPr>
        <w:t xml:space="preserve">.3.2. Indiqueu, si escau, el pressupost destinat per l’empresa a activitats </w:t>
      </w:r>
      <w:proofErr w:type="spellStart"/>
      <w:r w:rsidR="0014780D">
        <w:rPr>
          <w:rFonts w:ascii="Garamond" w:hAnsi="Garamond"/>
          <w:b/>
          <w:lang w:bidi="ar-SA"/>
        </w:rPr>
        <w:t>d’</w:t>
      </w:r>
      <w:r w:rsidR="00890A9B" w:rsidRPr="00130AD3">
        <w:rPr>
          <w:rFonts w:ascii="Garamond" w:hAnsi="Garamond"/>
          <w:b/>
          <w:lang w:bidi="ar-SA"/>
        </w:rPr>
        <w:t>R+D+i</w:t>
      </w:r>
      <w:proofErr w:type="spellEnd"/>
      <w:r w:rsidR="00890A9B" w:rsidRPr="00130AD3">
        <w:rPr>
          <w:rFonts w:ascii="Garamond" w:hAnsi="Garamond"/>
          <w:b/>
          <w:lang w:bidi="ar-SA"/>
        </w:rPr>
        <w:t xml:space="preserve"> </w:t>
      </w:r>
      <w:r w:rsidR="005844AC" w:rsidRPr="00130AD3">
        <w:rPr>
          <w:rFonts w:ascii="Garamond" w:hAnsi="Garamond"/>
          <w:b/>
          <w:lang w:bidi="ar-SA"/>
        </w:rPr>
        <w:t>durant els darrers tres exercicis.</w:t>
      </w:r>
    </w:p>
    <w:p w14:paraId="2FF6A2CF" w14:textId="23D0A4CF" w:rsidR="005844AC" w:rsidRPr="00890A9B" w:rsidRDefault="005844AC" w:rsidP="00EB4C31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696"/>
      </w:tblGrid>
      <w:tr w:rsidR="00890A9B" w:rsidRPr="00890A9B" w14:paraId="2E3F7023" w14:textId="77777777" w:rsidTr="00130AD3">
        <w:tc>
          <w:tcPr>
            <w:tcW w:w="3969" w:type="dxa"/>
          </w:tcPr>
          <w:p w14:paraId="7F84893E" w14:textId="77777777" w:rsidR="005844AC" w:rsidRPr="00890A9B" w:rsidRDefault="005844AC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701" w:type="dxa"/>
          </w:tcPr>
          <w:p w14:paraId="70CB4061" w14:textId="4CEBEE5D" w:rsidR="005844AC" w:rsidRPr="00890A9B" w:rsidRDefault="00272331" w:rsidP="00272331">
            <w:pPr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2023</w:t>
            </w:r>
          </w:p>
        </w:tc>
        <w:tc>
          <w:tcPr>
            <w:tcW w:w="1701" w:type="dxa"/>
          </w:tcPr>
          <w:p w14:paraId="4071CA44" w14:textId="1224519C" w:rsidR="005844AC" w:rsidRPr="00890A9B" w:rsidRDefault="005844AC" w:rsidP="00272331">
            <w:pPr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2024</w:t>
            </w:r>
          </w:p>
        </w:tc>
        <w:tc>
          <w:tcPr>
            <w:tcW w:w="1696" w:type="dxa"/>
          </w:tcPr>
          <w:p w14:paraId="68696473" w14:textId="165B8FC3" w:rsidR="005844AC" w:rsidRPr="00890A9B" w:rsidRDefault="005844AC" w:rsidP="00272331">
            <w:pPr>
              <w:spacing w:after="0" w:line="240" w:lineRule="auto"/>
              <w:jc w:val="center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2025</w:t>
            </w:r>
          </w:p>
        </w:tc>
      </w:tr>
      <w:tr w:rsidR="00890A9B" w:rsidRPr="00890A9B" w14:paraId="50F80630" w14:textId="77777777" w:rsidTr="00130AD3">
        <w:tc>
          <w:tcPr>
            <w:tcW w:w="3969" w:type="dxa"/>
          </w:tcPr>
          <w:p w14:paraId="52BDB8D1" w14:textId="02CAF440" w:rsidR="005844AC" w:rsidRPr="00890A9B" w:rsidRDefault="007A7DAB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  <w:r w:rsidRPr="00890A9B"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  <w:t>Pressupost</w:t>
            </w:r>
            <w:r w:rsidR="00232D02" w:rsidRPr="00890A9B">
              <w:rPr>
                <w:rFonts w:ascii="Garamond" w:hAnsi="Garamond"/>
                <w:b/>
                <w:lang w:bidi="ar-SA"/>
              </w:rPr>
              <w:t xml:space="preserve"> </w:t>
            </w:r>
            <w:proofErr w:type="spellStart"/>
            <w:r w:rsidR="00232D02" w:rsidRPr="00890A9B">
              <w:rPr>
                <w:rFonts w:ascii="Garamond" w:hAnsi="Garamond"/>
                <w:b/>
                <w:lang w:bidi="ar-SA"/>
              </w:rPr>
              <w:t>d’R+D+i</w:t>
            </w:r>
            <w:proofErr w:type="spellEnd"/>
          </w:p>
          <w:p w14:paraId="53681C6A" w14:textId="77777777" w:rsidR="005844AC" w:rsidRPr="00890A9B" w:rsidRDefault="005844AC" w:rsidP="00EB4C3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701" w:type="dxa"/>
          </w:tcPr>
          <w:p w14:paraId="5C16FD53" w14:textId="77777777" w:rsidR="005844AC" w:rsidRPr="00890A9B" w:rsidRDefault="005844AC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701" w:type="dxa"/>
          </w:tcPr>
          <w:p w14:paraId="79014BCA" w14:textId="77777777" w:rsidR="005844AC" w:rsidRPr="00890A9B" w:rsidRDefault="005844AC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  <w:tc>
          <w:tcPr>
            <w:tcW w:w="1696" w:type="dxa"/>
          </w:tcPr>
          <w:p w14:paraId="41C58123" w14:textId="77777777" w:rsidR="005844AC" w:rsidRPr="00890A9B" w:rsidRDefault="005844AC" w:rsidP="00EB4C31">
            <w:pPr>
              <w:spacing w:after="0" w:line="240" w:lineRule="auto"/>
              <w:jc w:val="both"/>
              <w:rPr>
                <w:rFonts w:ascii="Garamond" w:eastAsiaTheme="majorEastAsia" w:hAnsi="Garamond" w:cstheme="majorBidi"/>
                <w:b/>
                <w:szCs w:val="24"/>
                <w:shd w:val="clear" w:color="auto" w:fill="FFFFFF" w:themeFill="background1"/>
                <w:lang w:eastAsia="ar-SA"/>
              </w:rPr>
            </w:pPr>
          </w:p>
        </w:tc>
      </w:tr>
    </w:tbl>
    <w:p w14:paraId="164F693A" w14:textId="6A751DE9" w:rsidR="005844AC" w:rsidRPr="00890A9B" w:rsidRDefault="005844AC" w:rsidP="00EB4C31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p w14:paraId="1747A60F" w14:textId="77777777" w:rsidR="00890A9B" w:rsidRPr="00890A9B" w:rsidRDefault="00890A9B" w:rsidP="00EB4C31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p w14:paraId="35465F96" w14:textId="28F667EC" w:rsidR="00EB4C31" w:rsidRPr="00130AD3" w:rsidRDefault="00AA3C81" w:rsidP="00225D3D">
      <w:pPr>
        <w:spacing w:after="160" w:line="279" w:lineRule="auto"/>
        <w:contextualSpacing/>
        <w:jc w:val="both"/>
        <w:rPr>
          <w:rFonts w:ascii="Garamond" w:hAnsi="Garamond"/>
          <w:b/>
          <w:lang w:bidi="ar-SA"/>
        </w:rPr>
      </w:pPr>
      <w:r>
        <w:rPr>
          <w:rFonts w:ascii="Garamond" w:hAnsi="Garamond"/>
          <w:b/>
          <w:lang w:bidi="ar-SA"/>
        </w:rPr>
        <w:t>2</w:t>
      </w:r>
      <w:r w:rsidR="00EB4C31" w:rsidRPr="00130AD3">
        <w:rPr>
          <w:rFonts w:ascii="Garamond" w:hAnsi="Garamond"/>
          <w:b/>
          <w:lang w:bidi="ar-SA"/>
        </w:rPr>
        <w:t>.3.3. Indiqueu si l’empresa ha obtingut, gestionat o executat anteriorment ajuts, subvencions o altres fonts de finançament destinades a activitats de recerca, desenvolupament o innovació.</w:t>
      </w:r>
    </w:p>
    <w:p w14:paraId="1BCDC127" w14:textId="0C17A7E0" w:rsidR="00130AD3" w:rsidRPr="00555427" w:rsidRDefault="00890A9B" w:rsidP="00130AD3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</w:t>
      </w:r>
      <w:r w:rsidRPr="00555427">
        <w:rPr>
          <w:rFonts w:ascii="Garamond" w:hAnsi="Garamond" w:cs="Arial"/>
          <w:bCs/>
          <w:i/>
          <w:lang w:eastAsia="ar-SA"/>
        </w:rPr>
        <w:t>00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14D0A400" w14:textId="051F4604" w:rsidR="00130AD3" w:rsidRPr="00555427" w:rsidRDefault="00C80285" w:rsidP="00225D3D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592005525"/>
          <w:placeholder>
            <w:docPart w:val="9CD55547119F4F1A9E11426E9ACA493A"/>
          </w:placeholder>
          <w:showingPlcHdr/>
          <w15:appearance w15:val="tags"/>
          <w:text/>
        </w:sdtPr>
        <w:sdtEndPr/>
        <w:sdtContent>
          <w:r w:rsidR="00130AD3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521A8582" w14:textId="49A81AB1" w:rsidR="00232D02" w:rsidRPr="00555427" w:rsidRDefault="00AA3C81" w:rsidP="002723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  <w:r w:rsidRPr="00555427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lastRenderedPageBreak/>
        <w:t>2</w:t>
      </w:r>
      <w:r w:rsidR="00272331" w:rsidRPr="00555427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.4. Capacitat organitzativ</w:t>
      </w:r>
      <w:r w:rsidR="00232D02" w:rsidRPr="00555427"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  <w:t>a</w:t>
      </w:r>
    </w:p>
    <w:p w14:paraId="3F5E4971" w14:textId="1F3456F5" w:rsidR="00272331" w:rsidRPr="00555427" w:rsidRDefault="00272331" w:rsidP="002723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</w:p>
    <w:p w14:paraId="115E5B2B" w14:textId="6C84B4DE" w:rsidR="00D255FF" w:rsidRPr="00555427" w:rsidRDefault="00AA3C81" w:rsidP="00D255FF">
      <w:pPr>
        <w:spacing w:after="160" w:line="279" w:lineRule="auto"/>
        <w:contextualSpacing/>
        <w:jc w:val="both"/>
        <w:rPr>
          <w:rFonts w:ascii="Garamond" w:hAnsi="Garamond"/>
          <w:b/>
          <w:lang w:bidi="ar-SA"/>
        </w:rPr>
      </w:pPr>
      <w:r w:rsidRPr="00555427">
        <w:rPr>
          <w:rFonts w:ascii="Garamond" w:hAnsi="Garamond"/>
          <w:b/>
          <w:lang w:bidi="ar-SA"/>
        </w:rPr>
        <w:t>2</w:t>
      </w:r>
      <w:r w:rsidR="00D255FF" w:rsidRPr="00555427">
        <w:rPr>
          <w:rFonts w:ascii="Garamond" w:hAnsi="Garamond"/>
          <w:b/>
          <w:lang w:bidi="ar-SA"/>
        </w:rPr>
        <w:t>.4.1. Descriviu el sistema previst de coordinació entre la persona doctoranda; el tutor o tutora industrial;</w:t>
      </w:r>
      <w:r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el director o directora acadèmica; l’empresa; la Universitat d’Andorra</w:t>
      </w:r>
      <w:r w:rsidR="00145FA9" w:rsidRPr="00555427">
        <w:rPr>
          <w:rFonts w:ascii="Garamond" w:hAnsi="Garamond"/>
          <w:b/>
          <w:lang w:bidi="ar-SA"/>
        </w:rPr>
        <w:t>.</w:t>
      </w:r>
    </w:p>
    <w:p w14:paraId="77A3F9E2" w14:textId="11DC993A" w:rsidR="00AA3C81" w:rsidRPr="00555427" w:rsidRDefault="00AA3C81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35</w:t>
      </w:r>
      <w:r w:rsidRPr="00555427">
        <w:rPr>
          <w:rFonts w:ascii="Garamond" w:hAnsi="Garamond" w:cs="Arial"/>
          <w:bCs/>
          <w:i/>
          <w:lang w:eastAsia="ar-SA"/>
        </w:rPr>
        <w:t>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68B64956" w14:textId="77777777" w:rsidR="00AA3C81" w:rsidRPr="00AA3C81" w:rsidRDefault="00C80285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highlight w:val="yellow"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635261998"/>
          <w:placeholder>
            <w:docPart w:val="C83D2DE6B347414CB4D1E08AC85A4810"/>
          </w:placeholder>
          <w:showingPlcHdr/>
          <w15:appearance w15:val="tags"/>
          <w:text/>
        </w:sdtPr>
        <w:sdtEndPr/>
        <w:sdtContent>
          <w:r w:rsidR="00AA3C81" w:rsidRPr="00AA3C81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03031B6A" w14:textId="77777777" w:rsidR="00556B77" w:rsidRPr="00AA3C81" w:rsidRDefault="00556B77" w:rsidP="00D255FF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p w14:paraId="6BDC4BEC" w14:textId="0DFAE08A" w:rsidR="00D255FF" w:rsidRPr="00555427" w:rsidRDefault="00AA3C81" w:rsidP="00556B77">
      <w:pPr>
        <w:spacing w:after="160" w:line="279" w:lineRule="auto"/>
        <w:contextualSpacing/>
        <w:jc w:val="both"/>
        <w:rPr>
          <w:rFonts w:ascii="Garamond" w:hAnsi="Garamond"/>
          <w:b/>
          <w:lang w:bidi="ar-SA"/>
        </w:rPr>
      </w:pPr>
      <w:r>
        <w:rPr>
          <w:rFonts w:ascii="Garamond" w:hAnsi="Garamond"/>
          <w:b/>
          <w:lang w:bidi="ar-SA"/>
        </w:rPr>
        <w:t>2</w:t>
      </w:r>
      <w:r w:rsidR="00556B77" w:rsidRPr="00AA3C81">
        <w:rPr>
          <w:rFonts w:ascii="Garamond" w:hAnsi="Garamond"/>
          <w:b/>
          <w:lang w:bidi="ar-SA"/>
        </w:rPr>
        <w:t xml:space="preserve">.4.2. </w:t>
      </w:r>
      <w:r w:rsidR="00D255FF" w:rsidRPr="00AA3C81">
        <w:rPr>
          <w:rFonts w:ascii="Garamond" w:hAnsi="Garamond"/>
          <w:b/>
          <w:lang w:bidi="ar-SA"/>
        </w:rPr>
        <w:t xml:space="preserve">Indiqueu la periodicitat prevista de les reunions de seguiment, els mecanismes de coordinació i, si escau, els instruments que s’utilitzaran per controlar el compliment dels objectius, </w:t>
      </w:r>
      <w:r w:rsidR="00D255FF" w:rsidRPr="00555427">
        <w:rPr>
          <w:rFonts w:ascii="Garamond" w:hAnsi="Garamond"/>
          <w:b/>
          <w:lang w:bidi="ar-SA"/>
        </w:rPr>
        <w:t>les fites i el calendari del projecte</w:t>
      </w:r>
      <w:r w:rsidR="00145FA9" w:rsidRPr="00555427">
        <w:rPr>
          <w:rFonts w:ascii="Garamond" w:hAnsi="Garamond"/>
          <w:b/>
          <w:lang w:bidi="ar-SA"/>
        </w:rPr>
        <w:t>.</w:t>
      </w:r>
    </w:p>
    <w:p w14:paraId="2086BEE8" w14:textId="343F681B" w:rsidR="00AA3C81" w:rsidRPr="00555427" w:rsidRDefault="00AA3C81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35</w:t>
      </w:r>
      <w:r w:rsidRPr="00555427">
        <w:rPr>
          <w:rFonts w:ascii="Garamond" w:hAnsi="Garamond" w:cs="Arial"/>
          <w:bCs/>
          <w:i/>
          <w:lang w:eastAsia="ar-SA"/>
        </w:rPr>
        <w:t>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6C569D00" w14:textId="77777777" w:rsidR="00AA3C81" w:rsidRPr="00555427" w:rsidRDefault="00C80285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358123705"/>
          <w:placeholder>
            <w:docPart w:val="638985F8630E4BA5A245D620C29C1A74"/>
          </w:placeholder>
          <w:showingPlcHdr/>
          <w15:appearance w15:val="tags"/>
          <w:text/>
        </w:sdtPr>
        <w:sdtEndPr/>
        <w:sdtContent>
          <w:r w:rsidR="00AA3C81" w:rsidRPr="00555427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520ABEFB" w14:textId="77777777" w:rsidR="00556B77" w:rsidRPr="00555427" w:rsidRDefault="00556B77" w:rsidP="00556B77">
      <w:pPr>
        <w:spacing w:after="160" w:line="279" w:lineRule="auto"/>
        <w:contextualSpacing/>
        <w:jc w:val="both"/>
        <w:rPr>
          <w:rFonts w:ascii="Garamond" w:hAnsi="Garamond"/>
          <w:lang w:bidi="ar-SA"/>
        </w:rPr>
      </w:pPr>
    </w:p>
    <w:p w14:paraId="1D983B27" w14:textId="3107A969" w:rsidR="00D255FF" w:rsidRPr="00555427" w:rsidRDefault="00AA3C81" w:rsidP="00556B77">
      <w:pPr>
        <w:spacing w:after="160" w:line="279" w:lineRule="auto"/>
        <w:contextualSpacing/>
        <w:jc w:val="both"/>
        <w:rPr>
          <w:rFonts w:ascii="Garamond" w:hAnsi="Garamond"/>
          <w:b/>
          <w:lang w:bidi="ar-SA"/>
        </w:rPr>
      </w:pPr>
      <w:r w:rsidRPr="00555427">
        <w:rPr>
          <w:rFonts w:ascii="Garamond" w:hAnsi="Garamond"/>
          <w:b/>
          <w:lang w:bidi="ar-SA"/>
        </w:rPr>
        <w:t>2</w:t>
      </w:r>
      <w:r w:rsidR="00556B77" w:rsidRPr="00555427">
        <w:rPr>
          <w:rFonts w:ascii="Garamond" w:hAnsi="Garamond"/>
          <w:b/>
          <w:lang w:bidi="ar-SA"/>
        </w:rPr>
        <w:t xml:space="preserve">.4.3. </w:t>
      </w:r>
      <w:r w:rsidR="00D255FF" w:rsidRPr="00555427">
        <w:rPr>
          <w:rFonts w:ascii="Garamond" w:hAnsi="Garamond"/>
          <w:b/>
          <w:lang w:bidi="ar-SA"/>
        </w:rPr>
        <w:t>Descriviu</w:t>
      </w:r>
      <w:r w:rsidR="00556B77"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la unitat o departament en què s’integrarà;</w:t>
      </w:r>
      <w:r w:rsidR="00556B77"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les funcions que desenvoluparà;</w:t>
      </w:r>
      <w:r w:rsidR="00556B77"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l’espai de treball i els recursos que tindrà assignats;</w:t>
      </w:r>
      <w:r w:rsidR="00556B77"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la seva participació en equips, reunions o activitats internes;</w:t>
      </w:r>
      <w:r w:rsidR="00556B77" w:rsidRPr="00555427">
        <w:rPr>
          <w:rFonts w:ascii="Garamond" w:hAnsi="Garamond"/>
          <w:b/>
          <w:lang w:bidi="ar-SA"/>
        </w:rPr>
        <w:t xml:space="preserve"> </w:t>
      </w:r>
      <w:r w:rsidR="00D255FF" w:rsidRPr="00555427">
        <w:rPr>
          <w:rFonts w:ascii="Garamond" w:hAnsi="Garamond"/>
          <w:b/>
          <w:lang w:bidi="ar-SA"/>
        </w:rPr>
        <w:t>les mesures previstes per facilitar-ne la integració professional i científica</w:t>
      </w:r>
      <w:r w:rsidR="00145FA9" w:rsidRPr="00555427">
        <w:rPr>
          <w:rFonts w:ascii="Garamond" w:hAnsi="Garamond"/>
          <w:b/>
          <w:lang w:bidi="ar-SA"/>
        </w:rPr>
        <w:t>.</w:t>
      </w:r>
    </w:p>
    <w:p w14:paraId="78A64C04" w14:textId="02A7EECE" w:rsidR="00AA3C81" w:rsidRPr="00555427" w:rsidRDefault="00AA3C81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lang w:eastAsia="ar-SA"/>
        </w:rPr>
      </w:pPr>
      <w:r w:rsidRPr="00555427">
        <w:rPr>
          <w:rFonts w:ascii="Garamond" w:hAnsi="Garamond" w:cs="Arial"/>
          <w:bCs/>
          <w:lang w:eastAsia="ar-SA"/>
        </w:rPr>
        <w:t>(</w:t>
      </w:r>
      <w:r w:rsidRPr="00555427">
        <w:rPr>
          <w:rFonts w:ascii="Garamond" w:hAnsi="Garamond" w:cs="Arial"/>
          <w:bCs/>
          <w:i/>
          <w:lang w:eastAsia="ar-SA"/>
        </w:rPr>
        <w:t xml:space="preserve">Màxim </w:t>
      </w:r>
      <w:r w:rsidR="00555427" w:rsidRPr="00555427">
        <w:rPr>
          <w:rFonts w:ascii="Garamond" w:hAnsi="Garamond" w:cs="Arial"/>
          <w:bCs/>
          <w:i/>
          <w:lang w:eastAsia="ar-SA"/>
        </w:rPr>
        <w:t>35</w:t>
      </w:r>
      <w:r w:rsidRPr="00555427">
        <w:rPr>
          <w:rFonts w:ascii="Garamond" w:hAnsi="Garamond" w:cs="Arial"/>
          <w:bCs/>
          <w:i/>
          <w:lang w:eastAsia="ar-SA"/>
        </w:rPr>
        <w:t>0 paraules.</w:t>
      </w:r>
      <w:r w:rsidRPr="00555427">
        <w:rPr>
          <w:rFonts w:ascii="Garamond" w:hAnsi="Garamond" w:cs="Arial"/>
          <w:bCs/>
          <w:lang w:eastAsia="ar-SA"/>
        </w:rPr>
        <w:t>)</w:t>
      </w:r>
    </w:p>
    <w:p w14:paraId="1EBF3176" w14:textId="77777777" w:rsidR="00AA3C81" w:rsidRPr="00130AD3" w:rsidRDefault="00C80285" w:rsidP="00AA3C81">
      <w:pPr>
        <w:spacing w:after="160" w:line="279" w:lineRule="auto"/>
        <w:contextualSpacing/>
        <w:jc w:val="both"/>
        <w:rPr>
          <w:rFonts w:ascii="Garamond" w:hAnsi="Garamond" w:cs="Arial"/>
          <w:bCs/>
          <w:highlight w:val="yellow"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469126468"/>
          <w:placeholder>
            <w:docPart w:val="70F9AD849718497AAA757EF5168C654A"/>
          </w:placeholder>
          <w:showingPlcHdr/>
          <w15:appearance w15:val="tags"/>
          <w:text/>
        </w:sdtPr>
        <w:sdtEndPr/>
        <w:sdtContent>
          <w:r w:rsidR="00AA3C81" w:rsidRPr="00F3450D">
            <w:rPr>
              <w:rFonts w:ascii="Garamond" w:eastAsiaTheme="minorHAnsi" w:hAnsi="Garamond" w:cs="Arial"/>
            </w:rPr>
            <w:t>Feu clic o toqueu aquí per escriure text.</w:t>
          </w:r>
        </w:sdtContent>
      </w:sdt>
    </w:p>
    <w:p w14:paraId="35F8C5DA" w14:textId="661ED571" w:rsidR="00272331" w:rsidRPr="008C1FC0" w:rsidRDefault="00272331" w:rsidP="002723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u w:val="single"/>
          <w:shd w:val="clear" w:color="auto" w:fill="FFFFFF" w:themeFill="background1"/>
          <w:lang w:eastAsia="ar-SA"/>
        </w:rPr>
      </w:pPr>
    </w:p>
    <w:p w14:paraId="6EDD9A8F" w14:textId="77777777" w:rsidR="00AA3C81" w:rsidRDefault="00AA3C81" w:rsidP="00AA3C81">
      <w:pPr>
        <w:rPr>
          <w:rStyle w:val="Textennegreta"/>
          <w:b w:val="0"/>
          <w:bCs w:val="0"/>
          <w:color w:val="4472C4" w:themeColor="accent1"/>
          <w:spacing w:val="0"/>
        </w:rPr>
      </w:pPr>
    </w:p>
    <w:p w14:paraId="1900342B" w14:textId="0D1B6425" w:rsidR="005F48A3" w:rsidRDefault="00406956" w:rsidP="00EB4C31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EB4C31">
        <w:rPr>
          <w:rStyle w:val="Textennegreta"/>
          <w:b/>
          <w:bCs w:val="0"/>
          <w:color w:val="4472C4" w:themeColor="accent1"/>
          <w:spacing w:val="0"/>
        </w:rPr>
        <w:t>3.</w:t>
      </w:r>
      <w:r w:rsidR="0015544C">
        <w:rPr>
          <w:rStyle w:val="Textennegreta"/>
          <w:b/>
          <w:bCs w:val="0"/>
          <w:color w:val="4472C4" w:themeColor="accent1"/>
          <w:spacing w:val="0"/>
        </w:rPr>
        <w:t xml:space="preserve"> </w:t>
      </w:r>
      <w:r w:rsidR="005F48A3" w:rsidRPr="00E70BC8">
        <w:rPr>
          <w:rStyle w:val="Textennegreta"/>
          <w:b/>
          <w:bCs w:val="0"/>
          <w:color w:val="4472C4" w:themeColor="accent1"/>
          <w:spacing w:val="0"/>
        </w:rPr>
        <w:t>ALINEACIÓ</w:t>
      </w:r>
      <w:r w:rsidR="005F48A3">
        <w:rPr>
          <w:rStyle w:val="Textennegreta"/>
          <w:b/>
          <w:bCs w:val="0"/>
          <w:color w:val="4472C4" w:themeColor="accent1"/>
          <w:spacing w:val="0"/>
        </w:rPr>
        <w:t xml:space="preserve"> DEL PROJECTE AMB LES VERTICALS </w:t>
      </w:r>
    </w:p>
    <w:p w14:paraId="358D69AA" w14:textId="77777777" w:rsidR="00AA3C81" w:rsidRDefault="00AA3C81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</w:p>
    <w:p w14:paraId="4CFB7AF3" w14:textId="5E6F8E20" w:rsidR="00047716" w:rsidRPr="00EB4C31" w:rsidRDefault="00D91159" w:rsidP="00EB4C31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i/>
        </w:rPr>
      </w:pPr>
      <w:r w:rsidRPr="00EB4C3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3</w:t>
      </w:r>
      <w:r w:rsidR="00CA082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.1.</w:t>
      </w:r>
      <w:r w:rsidRPr="00EB4C3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</w:t>
      </w:r>
      <w:r w:rsidR="00047716" w:rsidRPr="00EB4C3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Indiqueu i justifiqueu si el projecte està alineat amb un</w:t>
      </w:r>
      <w:r w:rsidR="00A5540E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a</w:t>
      </w:r>
      <w:r w:rsidR="00047716" w:rsidRPr="00EB4C3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o </w:t>
      </w:r>
      <w:r w:rsidR="00415065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diverses</w:t>
      </w:r>
      <w:r w:rsidR="00A5540E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 de les </w:t>
      </w:r>
      <w:r w:rsidR="00047716" w:rsidRPr="00EB4C3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verticals </w:t>
      </w:r>
      <w:r w:rsidR="00CA082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descrit</w:t>
      </w:r>
      <w:r w:rsidR="00A5540E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e</w:t>
      </w:r>
      <w:r w:rsidR="00CA082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 xml:space="preserve">s en les bases de la convocatòria: </w:t>
      </w:r>
      <w:r w:rsidR="00CA0821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 xml:space="preserve">Tecnologia per a la vida i la salut; </w:t>
      </w:r>
      <w:r w:rsidR="00A5540E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>E</w:t>
      </w:r>
      <w:r w:rsidR="00CA0821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 xml:space="preserve">sport i natura com a laboratori </w:t>
      </w:r>
      <w:r w:rsidR="00A5540E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>d’innovació</w:t>
      </w:r>
      <w:r w:rsidR="00CA0821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 xml:space="preserve">; </w:t>
      </w:r>
      <w:r w:rsidR="00CA0821" w:rsidRPr="00415065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i</w:t>
      </w:r>
      <w:r w:rsidR="00CA0821" w:rsidRPr="00415065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>,</w:t>
      </w:r>
      <w:r w:rsidR="00CA0821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 xml:space="preserve"> </w:t>
      </w:r>
      <w:r w:rsidR="00A5540E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>Construcció</w:t>
      </w:r>
      <w:r w:rsidR="00CA0821" w:rsidRPr="00A5540E">
        <w:rPr>
          <w:rFonts w:ascii="Garamond" w:eastAsiaTheme="majorEastAsia" w:hAnsi="Garamond" w:cstheme="majorBidi"/>
          <w:b/>
          <w:i/>
          <w:szCs w:val="24"/>
          <w:shd w:val="clear" w:color="auto" w:fill="FFFFFF" w:themeFill="background1"/>
          <w:lang w:eastAsia="ar-SA"/>
        </w:rPr>
        <w:t xml:space="preserve"> sostenible</w:t>
      </w:r>
      <w:r w:rsidR="00CA0821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.</w:t>
      </w:r>
    </w:p>
    <w:p w14:paraId="0EC07EBF" w14:textId="061B52F5" w:rsidR="00047716" w:rsidRPr="00555427" w:rsidRDefault="00047716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i/>
          <w:lang w:eastAsia="es-ES" w:bidi="ar-SA"/>
        </w:rPr>
      </w:pPr>
      <w:r w:rsidRPr="00555427">
        <w:rPr>
          <w:rFonts w:ascii="Garamond" w:hAnsi="Garamond" w:cs="Arial"/>
          <w:i/>
          <w:lang w:eastAsia="es-ES" w:bidi="ar-SA"/>
        </w:rPr>
        <w:t xml:space="preserve">(Màxim </w:t>
      </w:r>
      <w:r w:rsidR="00555427" w:rsidRPr="00555427">
        <w:rPr>
          <w:rFonts w:ascii="Garamond" w:hAnsi="Garamond" w:cs="Arial"/>
          <w:i/>
          <w:lang w:eastAsia="es-ES" w:bidi="ar-SA"/>
        </w:rPr>
        <w:t>5</w:t>
      </w:r>
      <w:r w:rsidRPr="00555427">
        <w:rPr>
          <w:rFonts w:ascii="Garamond" w:hAnsi="Garamond" w:cs="Arial"/>
          <w:i/>
          <w:lang w:eastAsia="es-ES" w:bidi="ar-SA"/>
        </w:rPr>
        <w:t>00 paraules.)</w:t>
      </w:r>
    </w:p>
    <w:p w14:paraId="09CB2A2D" w14:textId="18BDEF60" w:rsidR="00047716" w:rsidRPr="00555427" w:rsidRDefault="00C80285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505120251"/>
          <w:placeholder>
            <w:docPart w:val="3BBF1D0888AA4A16B8565492C6FEB277"/>
          </w:placeholder>
          <w:showingPlcHdr/>
          <w15:appearance w15:val="tags"/>
          <w:text/>
        </w:sdtPr>
        <w:sdtEndPr/>
        <w:sdtContent>
          <w:r w:rsidR="00047716" w:rsidRPr="00555427">
            <w:rPr>
              <w:rStyle w:val="Textdelcontenidor"/>
              <w:rFonts w:ascii="Garamond" w:eastAsiaTheme="minorHAnsi" w:hAnsi="Garamond" w:cs="Arial"/>
              <w:color w:val="auto"/>
            </w:rPr>
            <w:t>Feu clic o toqueu aquí per escriure text.</w:t>
          </w:r>
        </w:sdtContent>
      </w:sdt>
    </w:p>
    <w:p w14:paraId="499501ED" w14:textId="467F45DA" w:rsidR="00A5540E" w:rsidRPr="00555427" w:rsidRDefault="00A5540E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</w:p>
    <w:p w14:paraId="3B47C7EB" w14:textId="5D4D1E54" w:rsidR="00145FA9" w:rsidRPr="00555427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3.2. Indiqueu la coherència entre els objectius/actuacions del projecte i la vertical seleccionada.</w:t>
      </w:r>
    </w:p>
    <w:p w14:paraId="79FDCDC5" w14:textId="122BEDA1" w:rsidR="00145FA9" w:rsidRPr="00555427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i/>
          <w:lang w:eastAsia="es-ES" w:bidi="ar-SA"/>
        </w:rPr>
      </w:pPr>
      <w:r w:rsidRPr="00555427">
        <w:rPr>
          <w:rFonts w:ascii="Garamond" w:hAnsi="Garamond" w:cs="Arial"/>
          <w:i/>
          <w:lang w:eastAsia="es-ES" w:bidi="ar-SA"/>
        </w:rPr>
        <w:t xml:space="preserve">(Màxim </w:t>
      </w:r>
      <w:r w:rsidR="00555427" w:rsidRPr="00555427">
        <w:rPr>
          <w:rFonts w:ascii="Garamond" w:hAnsi="Garamond" w:cs="Arial"/>
          <w:i/>
          <w:lang w:eastAsia="es-ES" w:bidi="ar-SA"/>
        </w:rPr>
        <w:t>3</w:t>
      </w:r>
      <w:r w:rsidRPr="00555427">
        <w:rPr>
          <w:rFonts w:ascii="Garamond" w:hAnsi="Garamond" w:cs="Arial"/>
          <w:i/>
          <w:lang w:eastAsia="es-ES" w:bidi="ar-SA"/>
        </w:rPr>
        <w:t>00 paraules.)</w:t>
      </w:r>
    </w:p>
    <w:p w14:paraId="18CC09DC" w14:textId="77777777" w:rsidR="00145FA9" w:rsidRPr="00555427" w:rsidRDefault="00C80285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520635129"/>
          <w:placeholder>
            <w:docPart w:val="028D851907C7439995C89D537D552A17"/>
          </w:placeholder>
          <w:showingPlcHdr/>
          <w15:appearance w15:val="tags"/>
          <w:text/>
        </w:sdtPr>
        <w:sdtEndPr/>
        <w:sdtContent>
          <w:r w:rsidR="00145FA9" w:rsidRPr="00555427">
            <w:rPr>
              <w:rStyle w:val="Textdelcontenidor"/>
              <w:rFonts w:ascii="Garamond" w:eastAsiaTheme="minorHAnsi" w:hAnsi="Garamond" w:cs="Arial"/>
              <w:color w:val="auto"/>
            </w:rPr>
            <w:t>Feu clic o toqueu aquí per escriure text.</w:t>
          </w:r>
        </w:sdtContent>
      </w:sdt>
    </w:p>
    <w:p w14:paraId="66A30A2C" w14:textId="77777777" w:rsidR="00145FA9" w:rsidRPr="00555427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</w:p>
    <w:p w14:paraId="40CA7532" w14:textId="4C5D1639" w:rsidR="00145FA9" w:rsidRPr="00555427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</w:pPr>
      <w:r w:rsidRPr="00555427">
        <w:rPr>
          <w:rFonts w:ascii="Garamond" w:eastAsiaTheme="majorEastAsia" w:hAnsi="Garamond" w:cstheme="majorBidi"/>
          <w:b/>
          <w:szCs w:val="24"/>
          <w:shd w:val="clear" w:color="auto" w:fill="FFFFFF" w:themeFill="background1"/>
          <w:lang w:eastAsia="ar-SA"/>
        </w:rPr>
        <w:t>3.3. Indiqueu la contribució efectiva del projecte als objectius descrits per a la vertical.</w:t>
      </w:r>
    </w:p>
    <w:p w14:paraId="1747E165" w14:textId="77CFE991" w:rsidR="00145FA9" w:rsidRPr="00555427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i/>
          <w:lang w:eastAsia="es-ES" w:bidi="ar-SA"/>
        </w:rPr>
      </w:pPr>
      <w:r w:rsidRPr="00555427">
        <w:rPr>
          <w:rFonts w:ascii="Garamond" w:hAnsi="Garamond" w:cs="Arial"/>
          <w:i/>
          <w:lang w:eastAsia="es-ES" w:bidi="ar-SA"/>
        </w:rPr>
        <w:t xml:space="preserve">(Màxim </w:t>
      </w:r>
      <w:r w:rsidR="00555427" w:rsidRPr="00555427">
        <w:rPr>
          <w:rFonts w:ascii="Garamond" w:hAnsi="Garamond" w:cs="Arial"/>
          <w:i/>
          <w:lang w:eastAsia="es-ES" w:bidi="ar-SA"/>
        </w:rPr>
        <w:t>3</w:t>
      </w:r>
      <w:r w:rsidRPr="00555427">
        <w:rPr>
          <w:rFonts w:ascii="Garamond" w:hAnsi="Garamond" w:cs="Arial"/>
          <w:i/>
          <w:lang w:eastAsia="es-ES" w:bidi="ar-SA"/>
        </w:rPr>
        <w:t>00 paraules.)</w:t>
      </w:r>
    </w:p>
    <w:p w14:paraId="3B9E93B1" w14:textId="77777777" w:rsidR="00145FA9" w:rsidRDefault="00C80285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1273283495"/>
          <w:placeholder>
            <w:docPart w:val="5EAEE4775CBF44359D07B1C8AFA04DB5"/>
          </w:placeholder>
          <w:showingPlcHdr/>
          <w15:appearance w15:val="tags"/>
          <w:text/>
        </w:sdtPr>
        <w:sdtEndPr/>
        <w:sdtContent>
          <w:r w:rsidR="00145FA9" w:rsidRPr="00555427">
            <w:rPr>
              <w:rStyle w:val="Textdelcontenidor"/>
              <w:rFonts w:ascii="Garamond" w:eastAsiaTheme="minorHAnsi" w:hAnsi="Garamond" w:cs="Arial"/>
              <w:color w:val="auto"/>
            </w:rPr>
            <w:t>Feu clic o toqueu aquí per escriure text.</w:t>
          </w:r>
        </w:sdtContent>
      </w:sdt>
    </w:p>
    <w:p w14:paraId="4D94C963" w14:textId="77777777" w:rsidR="00145FA9" w:rsidRDefault="00145FA9" w:rsidP="00145FA9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</w:p>
    <w:p w14:paraId="1BA7973C" w14:textId="77777777" w:rsidR="00AA3C81" w:rsidRDefault="00AA3C81" w:rsidP="00EB4C31">
      <w:pPr>
        <w:shd w:val="clear" w:color="auto" w:fill="FFFFFF" w:themeFill="background1"/>
        <w:spacing w:after="0" w:line="240" w:lineRule="auto"/>
        <w:jc w:val="both"/>
        <w:rPr>
          <w:rFonts w:ascii="Garamond" w:hAnsi="Garamond" w:cs="Arial"/>
          <w:bCs/>
          <w:lang w:eastAsia="ar-SA"/>
        </w:rPr>
      </w:pPr>
    </w:p>
    <w:p w14:paraId="62EA73C5" w14:textId="183299CC" w:rsidR="00047716" w:rsidRDefault="00047716" w:rsidP="00EB4C31">
      <w:pPr>
        <w:spacing w:after="0" w:line="240" w:lineRule="auto"/>
        <w:jc w:val="both"/>
        <w:rPr>
          <w:rFonts w:ascii="Garamond" w:hAnsi="Garamond" w:cs="Arial"/>
          <w:strike/>
        </w:rPr>
      </w:pPr>
    </w:p>
    <w:p w14:paraId="6842D869" w14:textId="677521EA" w:rsidR="00145FA9" w:rsidRDefault="00145FA9" w:rsidP="00EB4C31">
      <w:pPr>
        <w:spacing w:after="0" w:line="240" w:lineRule="auto"/>
        <w:jc w:val="both"/>
        <w:rPr>
          <w:rFonts w:ascii="Garamond" w:hAnsi="Garamond" w:cs="Arial"/>
          <w:strike/>
        </w:rPr>
      </w:pPr>
    </w:p>
    <w:p w14:paraId="13A2EBD2" w14:textId="6C3D9AA6" w:rsidR="00145FA9" w:rsidRDefault="00145FA9" w:rsidP="00EB4C31">
      <w:pPr>
        <w:spacing w:after="0" w:line="240" w:lineRule="auto"/>
        <w:jc w:val="both"/>
        <w:rPr>
          <w:rFonts w:ascii="Garamond" w:hAnsi="Garamond" w:cs="Arial"/>
          <w:strike/>
        </w:rPr>
      </w:pPr>
    </w:p>
    <w:p w14:paraId="1262B776" w14:textId="7024E5BB" w:rsidR="00145FA9" w:rsidRDefault="00145FA9" w:rsidP="00EB4C31">
      <w:pPr>
        <w:spacing w:after="0" w:line="240" w:lineRule="auto"/>
        <w:jc w:val="both"/>
        <w:rPr>
          <w:rFonts w:ascii="Garamond" w:hAnsi="Garamond" w:cs="Arial"/>
          <w:strike/>
        </w:rPr>
      </w:pPr>
    </w:p>
    <w:p w14:paraId="50154131" w14:textId="77777777" w:rsidR="008C1FC0" w:rsidRDefault="008C1FC0">
      <w:pPr>
        <w:spacing w:after="0" w:line="240" w:lineRule="auto"/>
        <w:jc w:val="both"/>
        <w:rPr>
          <w:rFonts w:ascii="Garamond" w:hAnsi="Garamond" w:cs="Arial"/>
          <w:strike/>
        </w:rPr>
      </w:pPr>
      <w:r>
        <w:rPr>
          <w:rFonts w:cs="Arial"/>
          <w:b/>
          <w:strike/>
        </w:rPr>
        <w:br w:type="page"/>
      </w:r>
    </w:p>
    <w:p w14:paraId="28DE24B5" w14:textId="0A6E99F7" w:rsidR="00AA6533" w:rsidRPr="00EB4C31" w:rsidRDefault="003D32B6" w:rsidP="00EB4C31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EB4C31">
        <w:rPr>
          <w:rStyle w:val="Textennegreta"/>
          <w:b/>
          <w:bCs w:val="0"/>
          <w:color w:val="4472C4" w:themeColor="accent1"/>
          <w:spacing w:val="0"/>
        </w:rPr>
        <w:lastRenderedPageBreak/>
        <w:t>4</w:t>
      </w:r>
      <w:r w:rsidR="00C570A7" w:rsidRPr="00EB4C31">
        <w:rPr>
          <w:rStyle w:val="Textennegreta"/>
          <w:b/>
          <w:bCs w:val="0"/>
          <w:color w:val="4472C4" w:themeColor="accent1"/>
          <w:spacing w:val="0"/>
        </w:rPr>
        <w:t xml:space="preserve">. MÈRITS DE LA PERSONA </w:t>
      </w:r>
      <w:r w:rsidR="005F48A3">
        <w:rPr>
          <w:rStyle w:val="Textennegreta"/>
          <w:b/>
          <w:bCs w:val="0"/>
          <w:color w:val="4472C4" w:themeColor="accent1"/>
          <w:spacing w:val="0"/>
        </w:rPr>
        <w:t>DOCTORANDA</w:t>
      </w:r>
      <w:r w:rsidR="00C570A7" w:rsidRPr="00EB4C31">
        <w:rPr>
          <w:rStyle w:val="Textennegreta"/>
          <w:b/>
          <w:bCs w:val="0"/>
          <w:color w:val="4472C4" w:themeColor="accent1"/>
          <w:spacing w:val="0"/>
        </w:rPr>
        <w:t xml:space="preserve"> </w:t>
      </w:r>
    </w:p>
    <w:p w14:paraId="393D6750" w14:textId="77777777" w:rsidR="00A40A2C" w:rsidRPr="00EB4C31" w:rsidRDefault="00A40A2C" w:rsidP="00EB4C31">
      <w:pPr>
        <w:spacing w:after="0"/>
        <w:jc w:val="both"/>
        <w:rPr>
          <w:rFonts w:ascii="Garamond" w:hAnsi="Garamond" w:cs="Arial"/>
          <w:b/>
          <w:bCs/>
          <w:lang w:eastAsia="ar-SA"/>
        </w:rPr>
      </w:pPr>
    </w:p>
    <w:p w14:paraId="575BB765" w14:textId="63BF888E" w:rsidR="00AA6533" w:rsidRPr="00EB4C31" w:rsidRDefault="00473A0E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/>
          <w:color w:val="4472C4" w:themeColor="accent1"/>
          <w:sz w:val="22"/>
          <w:szCs w:val="22"/>
          <w:shd w:val="clear" w:color="auto" w:fill="F2F2F2" w:themeFill="background1" w:themeFillShade="F2"/>
          <w:lang w:eastAsia="ar-SA"/>
        </w:rPr>
      </w:pPr>
      <w:bookmarkStart w:id="5" w:name="_Hlk192686329"/>
      <w:bookmarkStart w:id="6" w:name="_Hlk163217757"/>
      <w:r>
        <w:rPr>
          <w:rFonts w:ascii="Garamond" w:hAnsi="Garamond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4.1. </w:t>
      </w:r>
      <w:r w:rsidR="00AA6533" w:rsidRPr="00EB4C31">
        <w:rPr>
          <w:rFonts w:ascii="Garamond" w:hAnsi="Garamond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Currículum</w:t>
      </w:r>
      <w:bookmarkEnd w:id="5"/>
      <w:r w:rsidR="00AA6533" w:rsidRPr="00EB4C31">
        <w:rPr>
          <w:rFonts w:ascii="Garamond" w:hAnsi="Garamond"/>
          <w:color w:val="4472C4" w:themeColor="accent1"/>
          <w:sz w:val="22"/>
          <w:szCs w:val="22"/>
          <w:shd w:val="clear" w:color="auto" w:fill="F2F2F2" w:themeFill="background1" w:themeFillShade="F2"/>
          <w:lang w:eastAsia="ar-SA"/>
        </w:rPr>
        <w:t xml:space="preserve"> </w:t>
      </w:r>
    </w:p>
    <w:p w14:paraId="74977CEC" w14:textId="447A7E08" w:rsidR="00AA6533" w:rsidRPr="00EB4C31" w:rsidRDefault="00A40A2C" w:rsidP="00EB4C31">
      <w:pPr>
        <w:spacing w:after="0"/>
        <w:jc w:val="both"/>
        <w:rPr>
          <w:rFonts w:ascii="Garamond" w:hAnsi="Garamond" w:cs="Arial"/>
          <w:bCs/>
          <w:i/>
          <w:iCs/>
          <w:lang w:eastAsia="ar-SA"/>
        </w:rPr>
      </w:pPr>
      <w:bookmarkStart w:id="7" w:name="_Hlk162356742"/>
      <w:bookmarkEnd w:id="6"/>
      <w:r w:rsidRPr="00EB4C31">
        <w:rPr>
          <w:rFonts w:ascii="Garamond" w:hAnsi="Garamond" w:cs="Arial"/>
          <w:bCs/>
          <w:iCs/>
          <w:lang w:eastAsia="ar-SA"/>
        </w:rPr>
        <w:t>(</w:t>
      </w:r>
      <w:r w:rsidR="00AA6533" w:rsidRPr="00EB4C31">
        <w:rPr>
          <w:rFonts w:ascii="Garamond" w:hAnsi="Garamond" w:cs="Arial"/>
          <w:bCs/>
          <w:i/>
          <w:iCs/>
          <w:lang w:eastAsia="ar-SA"/>
        </w:rPr>
        <w:t xml:space="preserve">Extensió màxima </w:t>
      </w:r>
      <w:r w:rsidR="00AA6533" w:rsidRPr="00351A68">
        <w:rPr>
          <w:rFonts w:ascii="Garamond" w:hAnsi="Garamond" w:cs="Arial"/>
          <w:bCs/>
          <w:i/>
          <w:iCs/>
          <w:lang w:eastAsia="ar-SA"/>
        </w:rPr>
        <w:t>de 5 pàgines</w:t>
      </w:r>
      <w:r w:rsidR="0057667F" w:rsidRPr="00351A68">
        <w:rPr>
          <w:rFonts w:ascii="Garamond" w:hAnsi="Garamond" w:cs="Arial"/>
          <w:bCs/>
          <w:i/>
          <w:iCs/>
          <w:lang w:eastAsia="ar-SA"/>
        </w:rPr>
        <w:t>.</w:t>
      </w:r>
      <w:r w:rsidRPr="00351A68">
        <w:rPr>
          <w:rFonts w:ascii="Garamond" w:hAnsi="Garamond" w:cs="Arial"/>
          <w:bCs/>
          <w:i/>
          <w:iCs/>
          <w:lang w:eastAsia="ar-SA"/>
        </w:rPr>
        <w:t>)</w:t>
      </w:r>
    </w:p>
    <w:p w14:paraId="62B15161" w14:textId="431A4C7D" w:rsidR="00AA6533" w:rsidRPr="00EB4C31" w:rsidRDefault="00AA6533" w:rsidP="00EB4C31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bookmarkStart w:id="8" w:name="_Hlk162357044"/>
      <w:r w:rsidRPr="00EB4C31">
        <w:rPr>
          <w:rFonts w:ascii="Garamond" w:hAnsi="Garamond" w:cs="Arial"/>
          <w:bCs/>
          <w:i/>
          <w:lang w:eastAsia="ar-SA"/>
        </w:rPr>
        <w:t>Apartats orientatius</w:t>
      </w:r>
      <w:r w:rsidR="001218A5" w:rsidRPr="00EB4C31">
        <w:rPr>
          <w:rFonts w:ascii="Garamond" w:hAnsi="Garamond" w:cs="Arial"/>
          <w:bCs/>
          <w:i/>
          <w:lang w:eastAsia="ar-SA"/>
        </w:rPr>
        <w:t>:</w:t>
      </w:r>
    </w:p>
    <w:p w14:paraId="5A91F73D" w14:textId="77777777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Dades personals</w:t>
      </w:r>
    </w:p>
    <w:p w14:paraId="2CC6B661" w14:textId="279D3925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Formació acadèmica</w:t>
      </w:r>
      <w:r w:rsidR="00CC4595" w:rsidRPr="00EB4C31">
        <w:rPr>
          <w:rFonts w:ascii="Garamond" w:hAnsi="Garamond" w:cs="Arial"/>
          <w:bCs/>
          <w:i/>
          <w:lang w:eastAsia="ar-SA"/>
        </w:rPr>
        <w:t xml:space="preserve"> </w:t>
      </w:r>
      <w:r w:rsidRPr="00EB4C31">
        <w:rPr>
          <w:rFonts w:ascii="Garamond" w:hAnsi="Garamond" w:cs="Arial"/>
          <w:bCs/>
          <w:lang w:eastAsia="ar-SA"/>
        </w:rPr>
        <w:t>(</w:t>
      </w:r>
      <w:r w:rsidRPr="00EB4C31">
        <w:rPr>
          <w:rFonts w:ascii="Garamond" w:hAnsi="Garamond" w:cs="Arial"/>
          <w:bCs/>
          <w:i/>
          <w:lang w:eastAsia="ar-SA"/>
        </w:rPr>
        <w:t>titulació, centre i any d’obtenció del títol)</w:t>
      </w:r>
    </w:p>
    <w:p w14:paraId="341EE393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Publicacions</w:t>
      </w:r>
    </w:p>
    <w:p w14:paraId="200D5CAA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Congressos</w:t>
      </w:r>
    </w:p>
    <w:p w14:paraId="20C49097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Participació en consells científics de revistes o de congressos</w:t>
      </w:r>
    </w:p>
    <w:p w14:paraId="50F1031A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Estades de recerca</w:t>
      </w:r>
    </w:p>
    <w:p w14:paraId="37A3B53F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Activitats d’investigació (càrrec, centre/institució i període</w:t>
      </w:r>
      <w:r w:rsidRPr="00EB4C31">
        <w:rPr>
          <w:rFonts w:ascii="Garamond" w:hAnsi="Garamond" w:cs="Arial"/>
          <w:bCs/>
          <w:lang w:eastAsia="ar-SA"/>
        </w:rPr>
        <w:t>)</w:t>
      </w:r>
    </w:p>
    <w:p w14:paraId="5E4F6B32" w14:textId="77777777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Contractes de recerca, desenvolupament i innovació amb empreses o administracions</w:t>
      </w:r>
    </w:p>
    <w:p w14:paraId="5B02E5C8" w14:textId="77777777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 xml:space="preserve">Participació en projectes finançats </w:t>
      </w:r>
      <w:r w:rsidRPr="00EB4C31">
        <w:rPr>
          <w:rFonts w:ascii="Garamond" w:hAnsi="Garamond" w:cs="Arial"/>
          <w:bCs/>
          <w:lang w:eastAsia="ar-SA"/>
        </w:rPr>
        <w:t>(</w:t>
      </w:r>
      <w:r w:rsidRPr="00EB4C31">
        <w:rPr>
          <w:rFonts w:ascii="Garamond" w:hAnsi="Garamond" w:cs="Arial"/>
          <w:bCs/>
          <w:i/>
          <w:lang w:eastAsia="ar-SA"/>
        </w:rPr>
        <w:t>detall de la institució finançadora i de la convocatòria</w:t>
      </w:r>
      <w:r w:rsidRPr="00EB4C31">
        <w:rPr>
          <w:rFonts w:ascii="Garamond" w:hAnsi="Garamond" w:cs="Arial"/>
          <w:bCs/>
          <w:lang w:eastAsia="ar-SA"/>
        </w:rPr>
        <w:t>)</w:t>
      </w:r>
    </w:p>
    <w:p w14:paraId="14C05A5D" w14:textId="77777777" w:rsidR="008B61DB" w:rsidRPr="00EB4C31" w:rsidRDefault="008B61DB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Patents llicenciades i/o explotades, i productes amb registre de propietat intel·lectual</w:t>
      </w:r>
    </w:p>
    <w:p w14:paraId="5AA9F699" w14:textId="77777777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Activitats de divulgació científica</w:t>
      </w:r>
    </w:p>
    <w:p w14:paraId="7E91277E" w14:textId="77777777" w:rsidR="00CC4595" w:rsidRPr="00EB4C31" w:rsidRDefault="00CC4595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Premis i altres activitats d’interès científic o tecnològic</w:t>
      </w:r>
    </w:p>
    <w:p w14:paraId="45663202" w14:textId="77777777" w:rsidR="00AA6533" w:rsidRPr="00EB4C31" w:rsidRDefault="00AA6533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Altres mèrits</w:t>
      </w:r>
    </w:p>
    <w:bookmarkEnd w:id="7"/>
    <w:bookmarkEnd w:id="8"/>
    <w:p w14:paraId="0E4696F0" w14:textId="4F82C9BB" w:rsidR="00AA6533" w:rsidRPr="00EB4C31" w:rsidRDefault="00C80285" w:rsidP="00EB4C31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070964627"/>
          <w:placeholder>
            <w:docPart w:val="D547FAC3BF234097AD354BE60FC8A283"/>
          </w:placeholder>
          <w:showingPlcHdr/>
          <w15:appearance w15:val="tags"/>
          <w:text/>
        </w:sdtPr>
        <w:sdtEndPr/>
        <w:sdtContent>
          <w:r w:rsidR="00AA6533" w:rsidRPr="00EB4C31">
            <w:rPr>
              <w:rFonts w:ascii="Garamond" w:hAnsi="Garamond"/>
              <w:bCs/>
            </w:rPr>
            <w:t>Feu clic o toqueu aquí per escriure text.</w:t>
          </w:r>
        </w:sdtContent>
      </w:sdt>
    </w:p>
    <w:p w14:paraId="358FD992" w14:textId="77777777" w:rsidR="008C1FC0" w:rsidRPr="008C1FC0" w:rsidRDefault="008C1FC0" w:rsidP="008C1FC0">
      <w:pPr>
        <w:rPr>
          <w:rStyle w:val="Textennegreta"/>
          <w:b w:val="0"/>
          <w:bCs w:val="0"/>
          <w:color w:val="auto"/>
          <w:spacing w:val="0"/>
        </w:rPr>
      </w:pPr>
    </w:p>
    <w:p w14:paraId="46971C06" w14:textId="77777777" w:rsidR="008C1FC0" w:rsidRPr="008C1FC0" w:rsidRDefault="008C1FC0" w:rsidP="008C1FC0">
      <w:pPr>
        <w:rPr>
          <w:rStyle w:val="Textennegreta"/>
          <w:b w:val="0"/>
          <w:bCs w:val="0"/>
          <w:color w:val="auto"/>
          <w:spacing w:val="0"/>
        </w:rPr>
      </w:pPr>
    </w:p>
    <w:p w14:paraId="02DF98F3" w14:textId="6A9A901A" w:rsidR="001B26F9" w:rsidRDefault="00406956" w:rsidP="005F48A3">
      <w:pPr>
        <w:pStyle w:val="ARtit1"/>
        <w:spacing w:before="0"/>
        <w:jc w:val="both"/>
        <w:rPr>
          <w:rStyle w:val="Textennegreta"/>
          <w:b/>
          <w:bCs w:val="0"/>
          <w:color w:val="4472C4" w:themeColor="accent1"/>
          <w:spacing w:val="0"/>
        </w:rPr>
      </w:pPr>
      <w:r w:rsidRPr="00EB4C31">
        <w:rPr>
          <w:rStyle w:val="Textennegreta"/>
          <w:b/>
          <w:bCs w:val="0"/>
          <w:color w:val="4472C4" w:themeColor="accent1"/>
          <w:spacing w:val="0"/>
        </w:rPr>
        <w:t>5</w:t>
      </w:r>
      <w:r w:rsidR="003D32B6" w:rsidRPr="00EB4C31">
        <w:rPr>
          <w:rStyle w:val="Textennegreta"/>
          <w:b/>
          <w:bCs w:val="0"/>
          <w:color w:val="4472C4" w:themeColor="accent1"/>
          <w:spacing w:val="0"/>
        </w:rPr>
        <w:t>. MÈRI</w:t>
      </w:r>
      <w:r w:rsidR="008F67D2">
        <w:rPr>
          <w:rStyle w:val="Textennegreta"/>
          <w:b/>
          <w:bCs w:val="0"/>
          <w:color w:val="4472C4" w:themeColor="accent1"/>
          <w:spacing w:val="0"/>
        </w:rPr>
        <w:t>T</w:t>
      </w:r>
      <w:r w:rsidR="003D32B6" w:rsidRPr="00EB4C31">
        <w:rPr>
          <w:rStyle w:val="Textennegreta"/>
          <w:b/>
          <w:bCs w:val="0"/>
          <w:color w:val="4472C4" w:themeColor="accent1"/>
          <w:spacing w:val="0"/>
        </w:rPr>
        <w:t>S DE</w:t>
      </w:r>
      <w:r w:rsidR="005F48A3">
        <w:rPr>
          <w:rStyle w:val="Textennegreta"/>
          <w:b/>
          <w:bCs w:val="0"/>
          <w:color w:val="4472C4" w:themeColor="accent1"/>
          <w:spacing w:val="0"/>
        </w:rPr>
        <w:t xml:space="preserve"> </w:t>
      </w:r>
      <w:r w:rsidR="003D32B6" w:rsidRPr="00EB4C31">
        <w:rPr>
          <w:rStyle w:val="Textennegreta"/>
          <w:b/>
          <w:bCs w:val="0"/>
          <w:color w:val="4472C4" w:themeColor="accent1"/>
          <w:spacing w:val="0"/>
        </w:rPr>
        <w:t>L</w:t>
      </w:r>
      <w:r w:rsidR="005F48A3">
        <w:rPr>
          <w:rStyle w:val="Textennegreta"/>
          <w:b/>
          <w:bCs w:val="0"/>
          <w:color w:val="4472C4" w:themeColor="accent1"/>
          <w:spacing w:val="0"/>
        </w:rPr>
        <w:t xml:space="preserve">A PERSONA </w:t>
      </w:r>
      <w:r w:rsidR="003D32B6" w:rsidRPr="00EB4C31">
        <w:rPr>
          <w:rStyle w:val="Textennegreta"/>
          <w:b/>
          <w:bCs w:val="0"/>
          <w:color w:val="4472C4" w:themeColor="accent1"/>
          <w:spacing w:val="0"/>
        </w:rPr>
        <w:t>TUTORA DE L’EMPRESA</w:t>
      </w:r>
    </w:p>
    <w:p w14:paraId="12A12E7C" w14:textId="77777777" w:rsidR="00CD4207" w:rsidRPr="00CD4207" w:rsidRDefault="00CD4207" w:rsidP="00CD4207">
      <w:pPr>
        <w:rPr>
          <w:sz w:val="2"/>
          <w:shd w:val="clear" w:color="auto" w:fill="FFFFFF" w:themeFill="background1"/>
          <w:lang w:eastAsia="ar-SA"/>
        </w:rPr>
      </w:pPr>
    </w:p>
    <w:p w14:paraId="20802DE9" w14:textId="2E6FD092" w:rsidR="001B26F9" w:rsidRPr="00EB4C31" w:rsidRDefault="008C1FC0" w:rsidP="00EB4C31">
      <w:pPr>
        <w:pStyle w:val="Ttol3"/>
        <w:spacing w:before="0"/>
        <w:jc w:val="both"/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5.1 </w:t>
      </w:r>
      <w:r w:rsidR="001B26F9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Currículum del </w:t>
      </w:r>
      <w:r w:rsidR="00B9670A" w:rsidRPr="00EB4C31">
        <w:rPr>
          <w:rFonts w:ascii="Garamond" w:hAnsi="Garamond" w:cs="Arial"/>
          <w:color w:val="4472C4" w:themeColor="accent1"/>
          <w:sz w:val="22"/>
          <w:szCs w:val="22"/>
          <w:u w:val="single"/>
          <w:shd w:val="clear" w:color="auto" w:fill="FFFFFF" w:themeFill="background1"/>
          <w:lang w:eastAsia="ar-SA"/>
        </w:rPr>
        <w:t>tutor/a</w:t>
      </w:r>
      <w:r w:rsidR="001B26F9" w:rsidRPr="00EB4C31">
        <w:rPr>
          <w:rFonts w:ascii="Garamond" w:hAnsi="Garamond" w:cs="Arial"/>
          <w:color w:val="4472C4" w:themeColor="accent1"/>
          <w:sz w:val="22"/>
          <w:szCs w:val="22"/>
          <w:u w:val="single"/>
          <w:shd w:val="clear" w:color="auto" w:fill="FFFFFF" w:themeFill="background1"/>
          <w:lang w:eastAsia="ar-SA"/>
        </w:rPr>
        <w:t xml:space="preserve"> de l’empresa</w:t>
      </w:r>
    </w:p>
    <w:p w14:paraId="4AE3F5ED" w14:textId="0F0EA651" w:rsidR="001B26F9" w:rsidRPr="00EB4C31" w:rsidRDefault="001B26F9" w:rsidP="00EB4C31">
      <w:pPr>
        <w:spacing w:after="0"/>
        <w:jc w:val="both"/>
        <w:rPr>
          <w:rFonts w:ascii="Garamond" w:hAnsi="Garamond" w:cs="Arial"/>
          <w:bCs/>
          <w:i/>
          <w:iCs/>
          <w:lang w:eastAsia="ar-SA"/>
        </w:rPr>
      </w:pPr>
      <w:r w:rsidRPr="00EB4C31">
        <w:rPr>
          <w:rFonts w:ascii="Garamond" w:hAnsi="Garamond" w:cs="Arial"/>
          <w:bCs/>
          <w:i/>
          <w:iCs/>
          <w:lang w:eastAsia="ar-SA"/>
        </w:rPr>
        <w:t>Es pot presentar en català, castellà, francès o anglès.</w:t>
      </w:r>
      <w:r w:rsidR="005F48A3">
        <w:rPr>
          <w:rFonts w:ascii="Garamond" w:hAnsi="Garamond" w:cs="Arial"/>
          <w:bCs/>
          <w:i/>
          <w:iCs/>
          <w:lang w:eastAsia="ar-SA"/>
        </w:rPr>
        <w:t xml:space="preserve">  </w:t>
      </w:r>
      <w:r w:rsidRPr="00CA2DA6">
        <w:rPr>
          <w:rFonts w:ascii="Garamond" w:hAnsi="Garamond" w:cs="Arial"/>
          <w:bCs/>
          <w:i/>
          <w:iCs/>
          <w:lang w:eastAsia="ar-SA"/>
        </w:rPr>
        <w:t>(Màxim 5 pàgines.)</w:t>
      </w:r>
    </w:p>
    <w:p w14:paraId="265E64A2" w14:textId="77777777" w:rsidR="001B26F9" w:rsidRPr="00CA2DA6" w:rsidRDefault="001B26F9" w:rsidP="00EB4C31">
      <w:pPr>
        <w:spacing w:after="0"/>
        <w:jc w:val="both"/>
        <w:rPr>
          <w:rFonts w:ascii="Garamond" w:hAnsi="Garamond" w:cs="Arial"/>
          <w:bCs/>
          <w:i/>
          <w:iCs/>
          <w:lang w:eastAsia="ar-SA"/>
        </w:rPr>
      </w:pPr>
      <w:r w:rsidRPr="00CA2DA6">
        <w:rPr>
          <w:rFonts w:ascii="Garamond" w:hAnsi="Garamond" w:cs="Arial"/>
          <w:bCs/>
          <w:i/>
          <w:iCs/>
          <w:lang w:eastAsia="ar-SA"/>
        </w:rPr>
        <w:t>Apartats orientatius:</w:t>
      </w:r>
    </w:p>
    <w:p w14:paraId="0E476509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Dades personals</w:t>
      </w:r>
    </w:p>
    <w:p w14:paraId="63FBB700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 xml:space="preserve">Formació acadèmica </w:t>
      </w:r>
      <w:bookmarkStart w:id="9" w:name="_Hlk164154221"/>
      <w:r w:rsidRPr="00EB4C31">
        <w:rPr>
          <w:rFonts w:ascii="Garamond" w:hAnsi="Garamond" w:cs="Arial"/>
          <w:bCs/>
          <w:lang w:eastAsia="ar-SA"/>
        </w:rPr>
        <w:t>(</w:t>
      </w:r>
      <w:bookmarkEnd w:id="9"/>
      <w:r w:rsidRPr="00EB4C31">
        <w:rPr>
          <w:rFonts w:ascii="Garamond" w:hAnsi="Garamond" w:cs="Arial"/>
          <w:bCs/>
          <w:i/>
          <w:lang w:eastAsia="ar-SA"/>
        </w:rPr>
        <w:t>titulació, centre i any d’obtenció del títol</w:t>
      </w:r>
      <w:r w:rsidRPr="00EB4C31">
        <w:rPr>
          <w:rFonts w:ascii="Garamond" w:hAnsi="Garamond" w:cs="Arial"/>
          <w:bCs/>
          <w:lang w:eastAsia="ar-SA"/>
        </w:rPr>
        <w:t>)</w:t>
      </w:r>
    </w:p>
    <w:p w14:paraId="4AA865B3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Publicacions</w:t>
      </w:r>
    </w:p>
    <w:p w14:paraId="395250AE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Congressos</w:t>
      </w:r>
    </w:p>
    <w:p w14:paraId="25EDF615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Participació en consells científics de revistes o de congressos</w:t>
      </w:r>
    </w:p>
    <w:p w14:paraId="3506596C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Estades de recerca</w:t>
      </w:r>
    </w:p>
    <w:p w14:paraId="4FA15D40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 xml:space="preserve">Activitats d’investigació </w:t>
      </w:r>
      <w:r w:rsidRPr="00EB4C31">
        <w:rPr>
          <w:rFonts w:ascii="Garamond" w:hAnsi="Garamond" w:cs="Arial"/>
          <w:bCs/>
          <w:lang w:eastAsia="ar-SA"/>
        </w:rPr>
        <w:t>(</w:t>
      </w:r>
      <w:r w:rsidRPr="00EB4C31">
        <w:rPr>
          <w:rFonts w:ascii="Garamond" w:hAnsi="Garamond" w:cs="Arial"/>
          <w:bCs/>
          <w:i/>
          <w:lang w:eastAsia="ar-SA"/>
        </w:rPr>
        <w:t>càrrec, centre/institució i període</w:t>
      </w:r>
      <w:r w:rsidRPr="00EB4C31">
        <w:rPr>
          <w:rFonts w:ascii="Garamond" w:hAnsi="Garamond" w:cs="Arial"/>
          <w:bCs/>
          <w:lang w:eastAsia="ar-SA"/>
        </w:rPr>
        <w:t>)</w:t>
      </w:r>
    </w:p>
    <w:p w14:paraId="7C8331FE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Contractes de recerca, desenvolupament i innovació amb empreses o administracions</w:t>
      </w:r>
    </w:p>
    <w:p w14:paraId="5021E3FE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 xml:space="preserve">Participació en projectes finançats </w:t>
      </w:r>
      <w:r w:rsidRPr="00EB4C31">
        <w:rPr>
          <w:rFonts w:ascii="Garamond" w:hAnsi="Garamond" w:cs="Arial"/>
          <w:bCs/>
          <w:lang w:eastAsia="ar-SA"/>
        </w:rPr>
        <w:t>(</w:t>
      </w:r>
      <w:r w:rsidRPr="00EB4C31">
        <w:rPr>
          <w:rFonts w:ascii="Garamond" w:hAnsi="Garamond" w:cs="Arial"/>
          <w:bCs/>
          <w:i/>
          <w:lang w:eastAsia="ar-SA"/>
        </w:rPr>
        <w:t>detall de la institució finançadora i de la convocatòria</w:t>
      </w:r>
      <w:r w:rsidRPr="00EB4C31">
        <w:rPr>
          <w:rFonts w:ascii="Garamond" w:hAnsi="Garamond" w:cs="Arial"/>
          <w:bCs/>
          <w:lang w:eastAsia="ar-SA"/>
        </w:rPr>
        <w:t>)</w:t>
      </w:r>
    </w:p>
    <w:p w14:paraId="3F3477E4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Patents llicenciades i/o explotades, i productes amb registre de propietat intel·lectual</w:t>
      </w:r>
    </w:p>
    <w:p w14:paraId="5AE83FE4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Activitats de divulgació científica</w:t>
      </w:r>
    </w:p>
    <w:p w14:paraId="1AE7F468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Premis i altres activitats d’interès científic o tecnològic</w:t>
      </w:r>
    </w:p>
    <w:p w14:paraId="4F9806CF" w14:textId="77777777" w:rsidR="001B26F9" w:rsidRPr="00EB4C31" w:rsidRDefault="001B26F9" w:rsidP="00EB4C31">
      <w:pPr>
        <w:pStyle w:val="Pargrafdellista"/>
        <w:numPr>
          <w:ilvl w:val="0"/>
          <w:numId w:val="10"/>
        </w:num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/>
          <w:lang w:eastAsia="ar-SA"/>
        </w:rPr>
        <w:t>Altres mèrits</w:t>
      </w:r>
    </w:p>
    <w:p w14:paraId="1A66483D" w14:textId="400F1A90" w:rsidR="00D96699" w:rsidRDefault="00C80285" w:rsidP="005F48A3">
      <w:pPr>
        <w:spacing w:after="0"/>
        <w:jc w:val="both"/>
        <w:rPr>
          <w:rFonts w:ascii="Garamond" w:hAnsi="Garamond" w:cs="Arial"/>
          <w:bCs/>
          <w:lang w:eastAsia="ar-SA"/>
        </w:rPr>
      </w:pPr>
      <w:sdt>
        <w:sdtPr>
          <w:rPr>
            <w:rFonts w:ascii="Garamond" w:hAnsi="Garamond" w:cs="Arial"/>
            <w:bCs/>
            <w:lang w:eastAsia="ar-SA"/>
          </w:rPr>
          <w:id w:val="-1738465764"/>
          <w:placeholder>
            <w:docPart w:val="D5A712054927450FBE96D17F7590B30D"/>
          </w:placeholder>
          <w:showingPlcHdr/>
          <w15:appearance w15:val="tags"/>
          <w:text/>
        </w:sdtPr>
        <w:sdtEndPr/>
        <w:sdtContent>
          <w:r w:rsidR="001B26F9" w:rsidRPr="00EB4C31">
            <w:rPr>
              <w:rFonts w:ascii="Garamond" w:hAnsi="Garamond" w:cs="Arial"/>
              <w:bCs/>
              <w:lang w:eastAsia="ar-SA"/>
            </w:rPr>
            <w:t>Feu clic o toqueu aquí per escriure text.</w:t>
          </w:r>
        </w:sdtContent>
      </w:sdt>
    </w:p>
    <w:p w14:paraId="1E7AD570" w14:textId="2A36475E" w:rsidR="005F48A3" w:rsidRDefault="005F48A3" w:rsidP="005F48A3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7F5CB1C5" w14:textId="77777777" w:rsidR="005F48A3" w:rsidRPr="005F48A3" w:rsidRDefault="005F48A3" w:rsidP="005F48A3">
      <w:pPr>
        <w:spacing w:after="0"/>
        <w:jc w:val="both"/>
        <w:rPr>
          <w:rFonts w:ascii="Garamond" w:hAnsi="Garamond" w:cs="Arial"/>
          <w:bCs/>
          <w:lang w:eastAsia="ar-SA"/>
        </w:rPr>
      </w:pPr>
    </w:p>
    <w:p w14:paraId="1EC654D0" w14:textId="73FB67EE" w:rsidR="001218A5" w:rsidRPr="00EB4C31" w:rsidRDefault="00346491" w:rsidP="00EB4C31">
      <w:pPr>
        <w:pStyle w:val="ARtit1"/>
        <w:spacing w:before="0"/>
        <w:jc w:val="both"/>
      </w:pPr>
      <w:r w:rsidRPr="00EB4C31">
        <w:t>DOCUMENTACIÓ</w:t>
      </w:r>
      <w:r w:rsidR="00BB1A4A" w:rsidRPr="00EB4C31">
        <w:t xml:space="preserve"> COMPLEMENTÀRIA</w:t>
      </w:r>
    </w:p>
    <w:p w14:paraId="716CF6DE" w14:textId="77777777" w:rsidR="001218A5" w:rsidRPr="00EB4C31" w:rsidRDefault="001218A5" w:rsidP="00EB4C31">
      <w:pPr>
        <w:pStyle w:val="AR1"/>
        <w:spacing w:before="0" w:after="0"/>
        <w:rPr>
          <w:shd w:val="clear" w:color="auto" w:fill="F2F2F2" w:themeFill="background1" w:themeFillShade="F2"/>
          <w:lang w:eastAsia="ar-SA"/>
        </w:rPr>
      </w:pPr>
    </w:p>
    <w:p w14:paraId="47698234" w14:textId="2D493ACF" w:rsidR="001218A5" w:rsidRPr="00EB4C31" w:rsidRDefault="00CA2DA6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6.</w:t>
      </w:r>
      <w:r w:rsidR="00BB1A4A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1.</w:t>
      </w:r>
      <w:r w:rsidR="00A029EE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 </w:t>
      </w:r>
      <w:r w:rsidR="001218A5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Certificat acadèmic de </w:t>
      </w:r>
      <w:r w:rsidR="001702C9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2n</w:t>
      </w:r>
      <w:r w:rsidR="001218A5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 cicle, amb menció expressa de les assignatures cursades i les qualificacions obtingudes</w:t>
      </w:r>
    </w:p>
    <w:p w14:paraId="76E6BDEC" w14:textId="54C26D96" w:rsidR="00BF1732" w:rsidRPr="00EB4C31" w:rsidRDefault="001218A5" w:rsidP="00EB4C31">
      <w:pPr>
        <w:spacing w:after="0"/>
        <w:jc w:val="both"/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</w:pPr>
      <w:bookmarkStart w:id="10" w:name="_Hlk192686425"/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Adjunteu una imatge del document electrònic </w:t>
      </w:r>
      <w:r w:rsidR="00FC0722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oficial i original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 </w:t>
      </w:r>
      <w:r w:rsidR="00346491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que </w:t>
      </w:r>
      <w:r w:rsidR="0021165A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heu pujat 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directament </w:t>
      </w:r>
      <w:r w:rsidR="00FC0722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al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 formulari</w:t>
      </w:r>
      <w:r w:rsidR="0021165A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 de sol·licitud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 </w:t>
      </w:r>
      <w:r w:rsidR="00C9497F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en línia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 d’e-</w:t>
      </w:r>
      <w:r w:rsidR="00C9497F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tràmits.ad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.</w:t>
      </w:r>
    </w:p>
    <w:p w14:paraId="41F2EF0E" w14:textId="77777777" w:rsidR="00BF1732" w:rsidRPr="00EB4C31" w:rsidRDefault="00BF1732" w:rsidP="00EB4C31">
      <w:pPr>
        <w:jc w:val="both"/>
        <w:rPr>
          <w:lang w:eastAsia="ar-SA"/>
        </w:rPr>
      </w:pPr>
    </w:p>
    <w:bookmarkEnd w:id="10"/>
    <w:p w14:paraId="5FE74A9C" w14:textId="6834140B" w:rsidR="0021165A" w:rsidRPr="00EB4C31" w:rsidRDefault="00CA2DA6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lastRenderedPageBreak/>
        <w:t>6.</w:t>
      </w:r>
      <w:r w:rsidR="00DA0E13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2.</w:t>
      </w:r>
      <w:r w:rsidR="0021165A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 </w:t>
      </w:r>
      <w:r w:rsidR="00DA0E13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C</w:t>
      </w:r>
      <w:r w:rsidR="0036595D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ertificat </w:t>
      </w:r>
      <w:r w:rsidR="0021165A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d’admissió al </w:t>
      </w:r>
      <w:r w:rsidR="001D43C7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p</w:t>
      </w:r>
      <w:r w:rsidR="0021165A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rograma de doctorat</w:t>
      </w:r>
      <w:r w:rsidR="00B97217" w:rsidRPr="00EB4C31">
        <w:rPr>
          <w:rFonts w:ascii="Garamond" w:hAnsi="Garamond" w:cs="Arial"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. </w:t>
      </w:r>
      <w:r w:rsidR="00B97217" w:rsidRPr="00EB4C31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Si no disposeu de l’admissió definitiva, podeu presentar la carta d’admissió provisional o condicionada o, en absència d’aquesta</w:t>
      </w:r>
      <w:r w:rsidR="00415065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 carta</w:t>
      </w:r>
      <w:r w:rsidR="00B97217" w:rsidRPr="00EB4C31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, la sol·licitud d’admissió al programa de doctorat</w:t>
      </w:r>
    </w:p>
    <w:p w14:paraId="5ED2813C" w14:textId="61C58CA1" w:rsidR="00FC0722" w:rsidRPr="00EB4C31" w:rsidRDefault="00FC0722" w:rsidP="00EB4C31">
      <w:pPr>
        <w:spacing w:after="0"/>
        <w:jc w:val="both"/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</w:pP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Adjunteu una imatge del document electrònic oficial i original que heu pujat directament al formulari de sol·licitud </w:t>
      </w:r>
      <w:r w:rsidR="00997F19"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 xml:space="preserve">en línia </w:t>
      </w: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d’e-tramits.</w:t>
      </w:r>
      <w:r w:rsidR="00415065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ad.</w:t>
      </w:r>
    </w:p>
    <w:p w14:paraId="6ED4369F" w14:textId="5E406AEB" w:rsidR="001702C9" w:rsidRPr="00EB4C31" w:rsidRDefault="001702C9" w:rsidP="00EB4C31">
      <w:pPr>
        <w:jc w:val="both"/>
        <w:rPr>
          <w:lang w:eastAsia="ar-SA"/>
        </w:rPr>
      </w:pPr>
    </w:p>
    <w:p w14:paraId="6852AEA2" w14:textId="76C8CECB" w:rsidR="001702C9" w:rsidRPr="00EB4C31" w:rsidRDefault="00CA2DA6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6.</w:t>
      </w:r>
      <w:r w:rsidR="001702C9" w:rsidRPr="00EB4C31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3. Certificat de no deute expedit pel comú de la parròquia on està ubicada l’empresa</w:t>
      </w:r>
    </w:p>
    <w:p w14:paraId="782BC47B" w14:textId="3FD39D77" w:rsidR="001702C9" w:rsidRPr="00EB4C31" w:rsidRDefault="001702C9" w:rsidP="00EB4C31">
      <w:pPr>
        <w:spacing w:after="0"/>
        <w:jc w:val="both"/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</w:pP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Adjunteu una imatge del document electrònic oficial i original que heu pujat directament al formulari de sol·licitud en línia d’e-tramits.</w:t>
      </w:r>
      <w:r w:rsidR="00415065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ad.</w:t>
      </w:r>
    </w:p>
    <w:p w14:paraId="6948D302" w14:textId="77777777" w:rsidR="001702C9" w:rsidRPr="00EB4C31" w:rsidRDefault="001702C9" w:rsidP="00EB4C31">
      <w:pPr>
        <w:jc w:val="both"/>
        <w:rPr>
          <w:lang w:eastAsia="ar-SA"/>
        </w:rPr>
      </w:pPr>
    </w:p>
    <w:p w14:paraId="29D3DC8E" w14:textId="209BE468" w:rsidR="001702C9" w:rsidRPr="00EB4C31" w:rsidRDefault="00CA2DA6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6.</w:t>
      </w:r>
      <w:r w:rsidR="001702C9" w:rsidRPr="00EB4C31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4. Certificat de no deute expedit per la Caixa Andorrana de Seguretat Social (CASS)</w:t>
      </w:r>
    </w:p>
    <w:p w14:paraId="2A470872" w14:textId="1C416E84" w:rsidR="001702C9" w:rsidRPr="00EB4C31" w:rsidRDefault="001702C9" w:rsidP="00EB4C31">
      <w:pPr>
        <w:spacing w:after="0"/>
        <w:jc w:val="both"/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</w:pPr>
      <w:r w:rsidRPr="00EB4C31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Adjunteu una imatge del document electrònic oficial i original que heu pujat directament al formulari de sol·licitud en línia d’e-tramits.</w:t>
      </w:r>
      <w:r w:rsidR="00415065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ad.</w:t>
      </w:r>
    </w:p>
    <w:p w14:paraId="05614D86" w14:textId="77777777" w:rsidR="00BF1732" w:rsidRPr="00EB4C31" w:rsidRDefault="00BF1732" w:rsidP="00EB4C31">
      <w:pPr>
        <w:jc w:val="both"/>
        <w:rPr>
          <w:shd w:val="clear" w:color="auto" w:fill="FFFFFF" w:themeFill="background1"/>
          <w:lang w:eastAsia="ar-SA"/>
        </w:rPr>
      </w:pPr>
    </w:p>
    <w:p w14:paraId="6A1A8BE9" w14:textId="2B6CDD32" w:rsidR="001702C9" w:rsidRPr="00E94524" w:rsidRDefault="00CA2DA6" w:rsidP="00EB4C31">
      <w:pPr>
        <w:pStyle w:val="Ttol3"/>
        <w:shd w:val="clear" w:color="auto" w:fill="FFFFFF" w:themeFill="background1"/>
        <w:spacing w:before="0"/>
        <w:jc w:val="both"/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</w:pPr>
      <w:r w:rsidRPr="00E94524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6.</w:t>
      </w:r>
      <w:r w:rsidR="001702C9" w:rsidRPr="00E94524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5. Certificat </w:t>
      </w:r>
      <w:r w:rsidR="008C1FC0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 xml:space="preserve">signat digitalment per l’empresa </w:t>
      </w:r>
      <w:r w:rsidR="001702C9" w:rsidRPr="00E94524">
        <w:rPr>
          <w:rFonts w:ascii="Garamond" w:hAnsi="Garamond" w:cs="Arial"/>
          <w:iCs/>
          <w:color w:val="4472C4" w:themeColor="accent1"/>
          <w:sz w:val="22"/>
          <w:szCs w:val="22"/>
          <w:shd w:val="clear" w:color="auto" w:fill="FFFFFF" w:themeFill="background1"/>
          <w:lang w:eastAsia="ar-SA"/>
        </w:rPr>
        <w:t>que acrediti que la persona que presenta la sol·licitud forma part de l’entitat sol·licitant</w:t>
      </w:r>
    </w:p>
    <w:p w14:paraId="17764EDF" w14:textId="5C763890" w:rsidR="001702C9" w:rsidRPr="00E94524" w:rsidRDefault="001702C9" w:rsidP="00EB4C31">
      <w:pPr>
        <w:spacing w:after="0"/>
        <w:jc w:val="both"/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</w:pPr>
      <w:r w:rsidRPr="00E94524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Adjunteu una imatge del document electrònic oficial i original que heu pujat directament al formulari de sol·licitud en línia d’e-tramits.</w:t>
      </w:r>
      <w:r w:rsidR="00415065">
        <w:rPr>
          <w:rFonts w:ascii="Garamond" w:hAnsi="Garamond" w:cs="Arial"/>
          <w:bCs/>
          <w:i/>
          <w:iCs/>
          <w:color w:val="000000" w:themeColor="text1"/>
          <w:u w:val="single"/>
          <w:lang w:eastAsia="ar-SA"/>
        </w:rPr>
        <w:t>ad.</w:t>
      </w:r>
    </w:p>
    <w:p w14:paraId="2723A628" w14:textId="04B12CBE" w:rsidR="00D65AC1" w:rsidRPr="00EB4C31" w:rsidRDefault="00D65AC1" w:rsidP="00EB4C31">
      <w:pPr>
        <w:jc w:val="both"/>
        <w:rPr>
          <w:lang w:eastAsia="ar-SA"/>
        </w:rPr>
      </w:pPr>
    </w:p>
    <w:p w14:paraId="5EE91DBC" w14:textId="25A6EAB3" w:rsidR="00DC2D7A" w:rsidRPr="00EB4C31" w:rsidRDefault="00DC2D7A" w:rsidP="00EB4C31">
      <w:pPr>
        <w:shd w:val="clear" w:color="auto" w:fill="FFFFFF" w:themeFill="background1"/>
        <w:spacing w:after="120"/>
        <w:jc w:val="both"/>
        <w:rPr>
          <w:rFonts w:ascii="Garamond" w:hAnsi="Garamond" w:cs="Arial"/>
          <w:b/>
        </w:rPr>
      </w:pPr>
      <w:r w:rsidRPr="00EB4C31">
        <w:rPr>
          <w:rFonts w:ascii="Garamond" w:hAnsi="Garamond" w:cs="Arial"/>
          <w:b/>
        </w:rPr>
        <w:t>Heu rebut o sol·licitat algun finançament/ajut durant la realització de la tesi? Tindreu una feina durant la realització de la tesi?</w:t>
      </w:r>
    </w:p>
    <w:p w14:paraId="30269DAC" w14:textId="77777777" w:rsidR="00DC2D7A" w:rsidRPr="00EB4C31" w:rsidRDefault="00DC2D7A" w:rsidP="00EB4C31">
      <w:pPr>
        <w:shd w:val="clear" w:color="auto" w:fill="FFFFFF" w:themeFill="background1"/>
        <w:spacing w:after="120"/>
        <w:ind w:firstLine="709"/>
        <w:jc w:val="both"/>
        <w:rPr>
          <w:rFonts w:ascii="Garamond" w:hAnsi="Garamond" w:cs="Arial"/>
        </w:rPr>
      </w:pPr>
      <w:r w:rsidRPr="00EB4C31">
        <w:rPr>
          <w:rFonts w:ascii="Garamond" w:hAnsi="Garamond" w:cs="Arial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EB4C31">
        <w:rPr>
          <w:rFonts w:ascii="Garamond" w:hAnsi="Garamond" w:cs="Arial"/>
        </w:rPr>
        <w:instrText xml:space="preserve"> FORMCHECKBOX </w:instrText>
      </w:r>
      <w:r w:rsidR="00C80285">
        <w:rPr>
          <w:rFonts w:ascii="Garamond" w:hAnsi="Garamond" w:cs="Arial"/>
        </w:rPr>
      </w:r>
      <w:r w:rsidR="00C80285">
        <w:rPr>
          <w:rFonts w:ascii="Garamond" w:hAnsi="Garamond" w:cs="Arial"/>
        </w:rPr>
        <w:fldChar w:fldCharType="separate"/>
      </w:r>
      <w:r w:rsidRPr="00EB4C31">
        <w:rPr>
          <w:rFonts w:ascii="Garamond" w:hAnsi="Garamond" w:cs="Arial"/>
        </w:rPr>
        <w:fldChar w:fldCharType="end"/>
      </w:r>
      <w:r w:rsidRPr="00EB4C31">
        <w:rPr>
          <w:rFonts w:ascii="Garamond" w:hAnsi="Garamond" w:cs="Arial"/>
        </w:rPr>
        <w:t xml:space="preserve"> No   </w:t>
      </w:r>
      <w:r w:rsidRPr="00EB4C31">
        <w:rPr>
          <w:rFonts w:ascii="Garamond" w:hAnsi="Garamond" w:cs="Arial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EB4C31">
        <w:rPr>
          <w:rFonts w:ascii="Garamond" w:hAnsi="Garamond" w:cs="Arial"/>
        </w:rPr>
        <w:instrText xml:space="preserve"> FORMCHECKBOX </w:instrText>
      </w:r>
      <w:r w:rsidR="00C80285">
        <w:rPr>
          <w:rFonts w:ascii="Garamond" w:hAnsi="Garamond" w:cs="Arial"/>
        </w:rPr>
      </w:r>
      <w:r w:rsidR="00C80285">
        <w:rPr>
          <w:rFonts w:ascii="Garamond" w:hAnsi="Garamond" w:cs="Arial"/>
        </w:rPr>
        <w:fldChar w:fldCharType="separate"/>
      </w:r>
      <w:r w:rsidRPr="00EB4C31">
        <w:rPr>
          <w:rFonts w:ascii="Garamond" w:hAnsi="Garamond" w:cs="Arial"/>
        </w:rPr>
        <w:fldChar w:fldCharType="end"/>
      </w:r>
      <w:r w:rsidRPr="00EB4C31">
        <w:rPr>
          <w:rFonts w:ascii="Garamond" w:hAnsi="Garamond" w:cs="Arial"/>
        </w:rPr>
        <w:t xml:space="preserve"> Sí</w:t>
      </w:r>
    </w:p>
    <w:p w14:paraId="547BAA4C" w14:textId="0F869984" w:rsidR="00DC2D7A" w:rsidRPr="00EB4C31" w:rsidRDefault="00DC2D7A" w:rsidP="00EB4C31">
      <w:pPr>
        <w:shd w:val="clear" w:color="auto" w:fill="FFFFFF" w:themeFill="background1"/>
        <w:spacing w:after="60"/>
        <w:ind w:left="426"/>
        <w:jc w:val="both"/>
        <w:rPr>
          <w:rFonts w:ascii="Garamond" w:hAnsi="Garamond" w:cs="Arial"/>
          <w:i/>
        </w:rPr>
      </w:pPr>
      <w:r w:rsidRPr="00EB4C31">
        <w:rPr>
          <w:rFonts w:ascii="Garamond" w:hAnsi="Garamond" w:cs="Arial"/>
          <w:i/>
        </w:rPr>
        <w:t xml:space="preserve">En cas </w:t>
      </w:r>
      <w:r w:rsidRPr="00EB4C31">
        <w:rPr>
          <w:rFonts w:ascii="Garamond" w:hAnsi="Garamond" w:cs="Arial"/>
          <w:b/>
          <w:i/>
        </w:rPr>
        <w:t>afirmatiu</w:t>
      </w:r>
      <w:r w:rsidRPr="00EB4C31">
        <w:rPr>
          <w:rFonts w:ascii="Garamond" w:hAnsi="Garamond" w:cs="Arial"/>
        </w:rPr>
        <w:t>,</w:t>
      </w:r>
      <w:r w:rsidRPr="00EB4C31">
        <w:rPr>
          <w:rFonts w:ascii="Garamond" w:hAnsi="Garamond" w:cs="Arial"/>
          <w:i/>
        </w:rPr>
        <w:t xml:space="preserve"> indiqueu</w:t>
      </w:r>
      <w:r w:rsidR="0036595D" w:rsidRPr="00EB4C31">
        <w:rPr>
          <w:rFonts w:ascii="Garamond" w:hAnsi="Garamond" w:cs="Arial"/>
          <w:i/>
        </w:rPr>
        <w:t>-ne</w:t>
      </w:r>
      <w:r w:rsidRPr="00EB4C31">
        <w:rPr>
          <w:rFonts w:ascii="Garamond" w:hAnsi="Garamond" w:cs="Arial"/>
          <w:i/>
        </w:rPr>
        <w:t xml:space="preserve"> tots el</w:t>
      </w:r>
      <w:r w:rsidR="0036595D" w:rsidRPr="00EB4C31">
        <w:rPr>
          <w:rFonts w:ascii="Garamond" w:hAnsi="Garamond" w:cs="Arial"/>
          <w:i/>
        </w:rPr>
        <w:t>s</w:t>
      </w:r>
      <w:r w:rsidRPr="00EB4C31">
        <w:rPr>
          <w:rFonts w:ascii="Garamond" w:hAnsi="Garamond" w:cs="Arial"/>
          <w:i/>
        </w:rPr>
        <w:t xml:space="preserve"> detalls: </w:t>
      </w:r>
      <w:r w:rsidR="0036595D" w:rsidRPr="00EB4C31">
        <w:rPr>
          <w:rFonts w:ascii="Garamond" w:hAnsi="Garamond" w:cs="Arial"/>
          <w:i/>
        </w:rPr>
        <w:t xml:space="preserve">el </w:t>
      </w:r>
      <w:r w:rsidRPr="00EB4C31">
        <w:rPr>
          <w:rFonts w:ascii="Garamond" w:hAnsi="Garamond" w:cs="Arial"/>
          <w:i/>
        </w:rPr>
        <w:t>tipus de contractes o d’ajut, l’entitat o empresa que l’ofereix, l’objecte concret de la feina o de l’ajut</w:t>
      </w:r>
      <w:r w:rsidRPr="00EB4C31">
        <w:rPr>
          <w:rFonts w:ascii="Garamond" w:hAnsi="Garamond" w:cs="Arial"/>
        </w:rPr>
        <w:t>,</w:t>
      </w:r>
      <w:r w:rsidRPr="00EB4C31">
        <w:rPr>
          <w:rFonts w:ascii="Garamond" w:hAnsi="Garamond" w:cs="Arial"/>
          <w:i/>
        </w:rPr>
        <w:t xml:space="preserve"> aporteu el marc regulador de l’ajut</w:t>
      </w:r>
      <w:r w:rsidR="0036595D" w:rsidRPr="00EB4C31">
        <w:rPr>
          <w:rFonts w:ascii="Garamond" w:hAnsi="Garamond" w:cs="Arial"/>
        </w:rPr>
        <w:t xml:space="preserve"> </w:t>
      </w:r>
      <w:r w:rsidR="0036595D" w:rsidRPr="00415065">
        <w:rPr>
          <w:rFonts w:ascii="Garamond" w:hAnsi="Garamond" w:cs="Arial"/>
          <w:i/>
        </w:rPr>
        <w:t>i</w:t>
      </w:r>
      <w:r w:rsidRPr="00EB4C31">
        <w:rPr>
          <w:rFonts w:ascii="Garamond" w:hAnsi="Garamond" w:cs="Arial"/>
          <w:i/>
        </w:rPr>
        <w:t xml:space="preserve"> </w:t>
      </w:r>
      <w:r w:rsidR="00386470" w:rsidRPr="00EB4C31">
        <w:rPr>
          <w:rFonts w:ascii="Garamond" w:hAnsi="Garamond" w:cs="Arial"/>
          <w:i/>
        </w:rPr>
        <w:t xml:space="preserve">l’import del sou o </w:t>
      </w:r>
      <w:r w:rsidR="0036595D" w:rsidRPr="00EB4C31">
        <w:rPr>
          <w:rFonts w:ascii="Garamond" w:hAnsi="Garamond" w:cs="Arial"/>
          <w:i/>
        </w:rPr>
        <w:t>l’</w:t>
      </w:r>
      <w:r w:rsidRPr="00EB4C31">
        <w:rPr>
          <w:rFonts w:ascii="Garamond" w:hAnsi="Garamond" w:cs="Arial"/>
          <w:i/>
        </w:rPr>
        <w:t>import rebut o sol·licitat</w:t>
      </w:r>
      <w:r w:rsidRPr="00EB4C31">
        <w:rPr>
          <w:rFonts w:ascii="Garamond" w:hAnsi="Garamond" w:cs="Arial"/>
        </w:rPr>
        <w:t>,</w:t>
      </w:r>
      <w:r w:rsidRPr="00EB4C31">
        <w:rPr>
          <w:rFonts w:ascii="Garamond" w:hAnsi="Garamond" w:cs="Arial"/>
          <w:i/>
        </w:rPr>
        <w:t xml:space="preserve"> etc</w:t>
      </w:r>
      <w:r w:rsidRPr="00EB4C31">
        <w:rPr>
          <w:rFonts w:ascii="Garamond" w:hAnsi="Garamond" w:cs="Arial"/>
        </w:rPr>
        <w:t>.</w:t>
      </w:r>
      <w:r w:rsidRPr="00EB4C31">
        <w:rPr>
          <w:rFonts w:ascii="Garamond" w:hAnsi="Garamond" w:cs="Arial"/>
          <w:i/>
        </w:rPr>
        <w:t xml:space="preserve"> </w:t>
      </w:r>
    </w:p>
    <w:p w14:paraId="27410525" w14:textId="77777777" w:rsidR="00DC2D7A" w:rsidRPr="00EB4C31" w:rsidRDefault="00C80285" w:rsidP="00EB4C31">
      <w:pPr>
        <w:shd w:val="clear" w:color="auto" w:fill="FFFFFF" w:themeFill="background1"/>
        <w:ind w:left="426"/>
        <w:jc w:val="both"/>
        <w:rPr>
          <w:rFonts w:ascii="Garamond" w:hAnsi="Garamond"/>
          <w:bCs/>
          <w:lang w:eastAsia="ar-SA"/>
        </w:rPr>
      </w:pPr>
      <w:sdt>
        <w:sdtPr>
          <w:rPr>
            <w:rFonts w:ascii="Garamond" w:hAnsi="Garamond"/>
            <w:bCs/>
            <w:lang w:eastAsia="ar-SA"/>
          </w:rPr>
          <w:id w:val="856392495"/>
          <w:placeholder>
            <w:docPart w:val="BF4633609E3C48CA8FF39ABF82AAB2F7"/>
          </w:placeholder>
          <w:showingPlcHdr/>
          <w15:appearance w15:val="tags"/>
          <w:text/>
        </w:sdtPr>
        <w:sdtEndPr/>
        <w:sdtContent>
          <w:r w:rsidR="00DC2D7A" w:rsidRPr="00EB4C31">
            <w:rPr>
              <w:rFonts w:ascii="Garamond" w:hAnsi="Garamond"/>
              <w:lang w:eastAsia="ar-SA"/>
            </w:rPr>
            <w:t>Feu clic o toqueu aquí per escriure text.</w:t>
          </w:r>
        </w:sdtContent>
      </w:sdt>
    </w:p>
    <w:p w14:paraId="68AB6CB7" w14:textId="77777777" w:rsidR="00CB2918" w:rsidRPr="00EB4C31" w:rsidRDefault="00CB2918" w:rsidP="00EB4C31">
      <w:pPr>
        <w:spacing w:after="0"/>
        <w:ind w:firstLine="709"/>
        <w:jc w:val="both"/>
        <w:rPr>
          <w:lang w:eastAsia="ar-SA"/>
        </w:rPr>
      </w:pPr>
    </w:p>
    <w:p w14:paraId="21A9A9C2" w14:textId="679A48B3" w:rsidR="00D65AC1" w:rsidRPr="00EB4C31" w:rsidRDefault="00D65AC1" w:rsidP="00EB4C31">
      <w:pPr>
        <w:pStyle w:val="ARtit1"/>
        <w:spacing w:before="0"/>
        <w:jc w:val="both"/>
      </w:pPr>
      <w:r w:rsidRPr="00EB4C31">
        <w:t xml:space="preserve">OBSERVACIONS </w:t>
      </w:r>
    </w:p>
    <w:p w14:paraId="04E23EE3" w14:textId="30F82029" w:rsidR="00D65AC1" w:rsidRPr="00EB4C31" w:rsidRDefault="00D65AC1" w:rsidP="00EB4C31">
      <w:pPr>
        <w:spacing w:after="0"/>
        <w:jc w:val="both"/>
        <w:rPr>
          <w:rFonts w:ascii="Garamond" w:hAnsi="Garamond" w:cs="Arial"/>
          <w:bCs/>
          <w:i/>
          <w:lang w:eastAsia="ar-SA"/>
        </w:rPr>
      </w:pPr>
      <w:r w:rsidRPr="00EB4C31">
        <w:rPr>
          <w:rFonts w:ascii="Garamond" w:hAnsi="Garamond" w:cs="Arial"/>
          <w:bCs/>
          <w:iCs/>
          <w:lang w:eastAsia="ar-SA"/>
        </w:rPr>
        <w:t>(</w:t>
      </w:r>
      <w:r w:rsidRPr="00EB4C31">
        <w:rPr>
          <w:rFonts w:ascii="Garamond" w:hAnsi="Garamond" w:cs="Arial"/>
          <w:bCs/>
          <w:i/>
          <w:lang w:eastAsia="ar-SA"/>
        </w:rPr>
        <w:t>Màxim 350 paraules</w:t>
      </w:r>
      <w:r w:rsidR="0057667F" w:rsidRPr="00EB4C31">
        <w:rPr>
          <w:rFonts w:ascii="Garamond" w:hAnsi="Garamond" w:cs="Arial"/>
          <w:bCs/>
          <w:i/>
          <w:lang w:eastAsia="ar-SA"/>
        </w:rPr>
        <w:t>.</w:t>
      </w:r>
      <w:r w:rsidRPr="00EB4C31">
        <w:rPr>
          <w:rFonts w:ascii="Garamond" w:hAnsi="Garamond" w:cs="Arial"/>
          <w:bCs/>
          <w:iCs/>
          <w:lang w:eastAsia="ar-SA"/>
        </w:rPr>
        <w:t>)</w:t>
      </w:r>
    </w:p>
    <w:p w14:paraId="62471764" w14:textId="77777777" w:rsidR="00D65AC1" w:rsidRPr="00EB4C31" w:rsidRDefault="00C80285" w:rsidP="00EB4C31">
      <w:pPr>
        <w:spacing w:after="0"/>
        <w:jc w:val="both"/>
        <w:rPr>
          <w:rFonts w:ascii="Garamond" w:hAnsi="Garamond" w:cs="Arial"/>
          <w:color w:val="808080" w:themeColor="background1" w:themeShade="80"/>
        </w:rPr>
      </w:pPr>
      <w:sdt>
        <w:sdtPr>
          <w:rPr>
            <w:rFonts w:ascii="Garamond" w:hAnsi="Garamond" w:cs="Arial"/>
            <w:color w:val="808080" w:themeColor="background1" w:themeShade="80"/>
          </w:rPr>
          <w:id w:val="1392394503"/>
          <w:placeholder>
            <w:docPart w:val="D8FD7BE50636420780895CF3573F586C"/>
          </w:placeholder>
          <w:showingPlcHdr/>
          <w15:appearance w15:val="tags"/>
          <w:text/>
        </w:sdtPr>
        <w:sdtEndPr>
          <w:rPr>
            <w:bCs/>
          </w:rPr>
        </w:sdtEndPr>
        <w:sdtContent>
          <w:r w:rsidR="00D65AC1" w:rsidRPr="00EB4C31">
            <w:rPr>
              <w:rFonts w:ascii="Garamond" w:hAnsi="Garamond" w:cs="Arial"/>
              <w:color w:val="808080" w:themeColor="background1" w:themeShade="80"/>
            </w:rPr>
            <w:t>Feu clic o toqueu aquí per escriure text.</w:t>
          </w:r>
        </w:sdtContent>
      </w:sdt>
    </w:p>
    <w:p w14:paraId="75FEA9B3" w14:textId="77777777" w:rsidR="00C710E5" w:rsidRPr="00EB4C31" w:rsidRDefault="00C710E5" w:rsidP="00EB4C31">
      <w:pPr>
        <w:spacing w:after="0"/>
        <w:jc w:val="both"/>
        <w:rPr>
          <w:rStyle w:val="Ttol3Car"/>
          <w:rFonts w:ascii="Garamond" w:hAnsi="Garamond"/>
          <w:color w:val="4472C4" w:themeColor="accent1"/>
          <w:sz w:val="10"/>
          <w:szCs w:val="10"/>
        </w:rPr>
      </w:pPr>
    </w:p>
    <w:p w14:paraId="510C5FAA" w14:textId="6F7C2D74" w:rsidR="001D43C7" w:rsidRPr="00EB4C31" w:rsidRDefault="001D43C7" w:rsidP="00EB4C31">
      <w:pPr>
        <w:spacing w:after="0" w:line="240" w:lineRule="auto"/>
        <w:jc w:val="both"/>
        <w:rPr>
          <w:rFonts w:ascii="Garamond" w:hAnsi="Garamond" w:cs="Arial"/>
          <w:b/>
        </w:rPr>
      </w:pPr>
    </w:p>
    <w:p w14:paraId="26DEB434" w14:textId="48B405E2" w:rsidR="000439F9" w:rsidRPr="00EB4C31" w:rsidRDefault="000439F9" w:rsidP="00EB4C31">
      <w:pPr>
        <w:spacing w:after="0" w:line="240" w:lineRule="auto"/>
        <w:jc w:val="both"/>
        <w:rPr>
          <w:rFonts w:ascii="Garamond" w:hAnsi="Garamond" w:cs="Arial"/>
          <w:b/>
        </w:rPr>
      </w:pPr>
      <w:bookmarkStart w:id="11" w:name="_Hlk192683816"/>
    </w:p>
    <w:p w14:paraId="0D613BE1" w14:textId="1DB28AFB" w:rsidR="00C570A7" w:rsidRPr="009162C1" w:rsidRDefault="00C570A7" w:rsidP="00EB4C31">
      <w:pPr>
        <w:spacing w:after="0" w:line="360" w:lineRule="auto"/>
        <w:jc w:val="both"/>
        <w:rPr>
          <w:rFonts w:ascii="Garamond" w:hAnsi="Garamond" w:cs="Arial"/>
        </w:rPr>
      </w:pPr>
      <w:r w:rsidRPr="009162C1">
        <w:rPr>
          <w:rFonts w:ascii="Garamond" w:hAnsi="Garamond" w:cs="Arial"/>
          <w:b/>
        </w:rPr>
        <w:t>Per a més informació</w:t>
      </w:r>
      <w:r w:rsidRPr="009162C1">
        <w:rPr>
          <w:rFonts w:ascii="Garamond" w:hAnsi="Garamond" w:cs="Arial"/>
        </w:rPr>
        <w:t xml:space="preserve">: </w:t>
      </w:r>
      <w:bookmarkStart w:id="12" w:name="_Hlk97638475"/>
    </w:p>
    <w:bookmarkEnd w:id="11"/>
    <w:p w14:paraId="74BC4FAE" w14:textId="77777777" w:rsidR="00CD3B71" w:rsidRPr="009162C1" w:rsidRDefault="00CD3B71" w:rsidP="00EB4C31">
      <w:pPr>
        <w:spacing w:before="120" w:after="120" w:line="276" w:lineRule="auto"/>
        <w:jc w:val="both"/>
        <w:rPr>
          <w:rFonts w:ascii="Garamond" w:eastAsia="Garamond" w:hAnsi="Garamond" w:cs="Garamond"/>
          <w:color w:val="000000"/>
          <w:u w:val="single"/>
          <w:lang w:eastAsia="ca-ES" w:bidi="ar-SA"/>
        </w:rPr>
      </w:pPr>
      <w:r w:rsidRPr="009162C1">
        <w:rPr>
          <w:rFonts w:ascii="Garamond" w:eastAsia="Garamond" w:hAnsi="Garamond" w:cs="Garamond"/>
          <w:color w:val="000000"/>
          <w:u w:val="single"/>
          <w:lang w:eastAsia="ca-ES" w:bidi="ar-SA"/>
        </w:rPr>
        <w:t>Òrgan gestor</w:t>
      </w:r>
    </w:p>
    <w:p w14:paraId="7749BC38" w14:textId="0B724F14" w:rsidR="00CD3B71" w:rsidRPr="009162C1" w:rsidRDefault="00CD3B71" w:rsidP="00EB4C31">
      <w:pPr>
        <w:autoSpaceDE w:val="0"/>
        <w:spacing w:before="120" w:after="120" w:line="276" w:lineRule="auto"/>
        <w:jc w:val="both"/>
        <w:rPr>
          <w:rFonts w:ascii="Garamond" w:eastAsia="Garamond" w:hAnsi="Garamond" w:cs="Garamond"/>
          <w:color w:val="000000"/>
          <w:lang w:eastAsia="ca-ES" w:bidi="ar-SA"/>
        </w:rPr>
      </w:pPr>
      <w:r w:rsidRPr="009162C1">
        <w:rPr>
          <w:rFonts w:ascii="Garamond" w:eastAsia="Garamond" w:hAnsi="Garamond" w:cs="Garamond"/>
          <w:color w:val="000000"/>
          <w:lang w:eastAsia="ca-ES" w:bidi="ar-SA"/>
        </w:rPr>
        <w:t xml:space="preserve">Secretaria d’Estat d’Empresa, Diversificació Econòmica i Innovació del Ministeri de Presidència, Economia, Treball i Habitatge. </w:t>
      </w:r>
      <w:r w:rsidR="00C80285">
        <w:rPr>
          <w:rFonts w:ascii="Garamond" w:eastAsia="Garamond" w:hAnsi="Garamond" w:cs="Garamond"/>
          <w:color w:val="000000"/>
          <w:lang w:eastAsia="ca-ES" w:bidi="ar-SA"/>
        </w:rPr>
        <w:t xml:space="preserve">Edifici </w:t>
      </w:r>
      <w:r w:rsidRPr="009162C1">
        <w:rPr>
          <w:rFonts w:ascii="Garamond" w:eastAsia="Garamond" w:hAnsi="Garamond" w:cs="Garamond"/>
          <w:color w:val="000000"/>
          <w:lang w:eastAsia="ca-ES" w:bidi="ar-SA"/>
        </w:rPr>
        <w:t xml:space="preserve">Prat del Rull, </w:t>
      </w:r>
      <w:r w:rsidR="00C80285">
        <w:rPr>
          <w:rFonts w:ascii="Garamond" w:eastAsia="Garamond" w:hAnsi="Garamond" w:cs="Garamond"/>
          <w:color w:val="000000"/>
          <w:lang w:eastAsia="ca-ES" w:bidi="ar-SA"/>
        </w:rPr>
        <w:t>camí de la Grau s/n</w:t>
      </w:r>
      <w:bookmarkStart w:id="13" w:name="_GoBack"/>
      <w:bookmarkEnd w:id="13"/>
      <w:r w:rsidRPr="009162C1">
        <w:rPr>
          <w:rFonts w:ascii="Garamond" w:eastAsia="Garamond" w:hAnsi="Garamond" w:cs="Garamond"/>
          <w:color w:val="000000"/>
          <w:lang w:eastAsia="ca-ES" w:bidi="ar-SA"/>
        </w:rPr>
        <w:t xml:space="preserve">, AD500 Andorra la Vella, Principat d’Andorra. Tel.: +376 875 700 (ext. </w:t>
      </w:r>
      <w:r w:rsidR="001D4E18">
        <w:rPr>
          <w:rFonts w:ascii="Garamond" w:eastAsia="Garamond" w:hAnsi="Garamond" w:cs="Garamond"/>
          <w:color w:val="000000"/>
          <w:lang w:eastAsia="ca-ES" w:bidi="ar-SA"/>
        </w:rPr>
        <w:t>1301</w:t>
      </w:r>
      <w:r w:rsidRPr="009162C1">
        <w:rPr>
          <w:rFonts w:ascii="Garamond" w:eastAsia="Garamond" w:hAnsi="Garamond" w:cs="Garamond"/>
          <w:color w:val="000000"/>
          <w:lang w:eastAsia="ca-ES" w:bidi="ar-SA"/>
        </w:rPr>
        <w:t xml:space="preserve">); a/e: </w:t>
      </w:r>
      <w:r w:rsidR="006E1C01" w:rsidRPr="006E1C01">
        <w:rPr>
          <w:rFonts w:ascii="Garamond" w:eastAsia="Garamond" w:hAnsi="Garamond" w:cs="Garamond"/>
          <w:color w:val="000000"/>
          <w:lang w:eastAsia="ca-ES" w:bidi="ar-SA"/>
        </w:rPr>
        <w:t>administracio_ministeripresidencia@govern.ad</w:t>
      </w:r>
    </w:p>
    <w:p w14:paraId="62C6B3D7" w14:textId="77777777" w:rsidR="00CD3B71" w:rsidRPr="009162C1" w:rsidRDefault="00CD3B71" w:rsidP="00EB4C31">
      <w:pPr>
        <w:spacing w:before="120" w:after="120" w:line="276" w:lineRule="auto"/>
        <w:jc w:val="both"/>
        <w:rPr>
          <w:rFonts w:ascii="Garamond" w:eastAsia="Garamond" w:hAnsi="Garamond" w:cs="Garamond"/>
          <w:color w:val="000000"/>
          <w:u w:val="single"/>
          <w:lang w:eastAsia="ca-ES" w:bidi="ar-SA"/>
        </w:rPr>
      </w:pPr>
      <w:r w:rsidRPr="009162C1">
        <w:rPr>
          <w:rFonts w:ascii="Garamond" w:eastAsia="Garamond" w:hAnsi="Garamond" w:cs="Garamond"/>
          <w:color w:val="000000"/>
          <w:u w:val="single"/>
          <w:lang w:eastAsia="ca-ES" w:bidi="ar-SA"/>
        </w:rPr>
        <w:t>Secretaria Tècnica</w:t>
      </w:r>
    </w:p>
    <w:p w14:paraId="7BEE36EA" w14:textId="77777777" w:rsidR="00CD3B71" w:rsidRPr="009162C1" w:rsidRDefault="00CD3B71" w:rsidP="00EB4C31">
      <w:pPr>
        <w:autoSpaceDE w:val="0"/>
        <w:spacing w:before="120" w:after="120" w:line="276" w:lineRule="auto"/>
        <w:jc w:val="both"/>
        <w:rPr>
          <w:rFonts w:ascii="Garamond" w:eastAsia="Garamond" w:hAnsi="Garamond" w:cs="Garamond"/>
          <w:color w:val="000000"/>
          <w:lang w:eastAsia="ca-ES" w:bidi="ar-SA"/>
        </w:rPr>
      </w:pPr>
      <w:r w:rsidRPr="009162C1">
        <w:rPr>
          <w:rFonts w:ascii="Garamond" w:eastAsia="Garamond" w:hAnsi="Garamond" w:cs="Arial"/>
          <w:bCs/>
          <w:iCs/>
          <w:color w:val="000000"/>
          <w:lang w:eastAsia="ca-ES" w:bidi="ar-SA"/>
        </w:rPr>
        <w:t xml:space="preserve">Àrea de Recerca del Departament d’Ensenyament Superior, Recerca i Innovació Tecnològica del Ministeri de Relacions Institucionals, Educació i Universitats, edifici El Molí, av. Rocafort, 21-23, AD600 Sant Julià de </w:t>
      </w:r>
      <w:proofErr w:type="spellStart"/>
      <w:r w:rsidRPr="009162C1">
        <w:rPr>
          <w:rFonts w:ascii="Garamond" w:eastAsia="Garamond" w:hAnsi="Garamond" w:cs="Arial"/>
          <w:bCs/>
          <w:iCs/>
          <w:color w:val="000000"/>
          <w:lang w:eastAsia="ca-ES" w:bidi="ar-SA"/>
        </w:rPr>
        <w:t>Lòria</w:t>
      </w:r>
      <w:proofErr w:type="spellEnd"/>
      <w:r w:rsidRPr="009162C1">
        <w:rPr>
          <w:rFonts w:ascii="Garamond" w:eastAsia="Garamond" w:hAnsi="Garamond" w:cs="Arial"/>
          <w:bCs/>
          <w:iCs/>
          <w:color w:val="000000"/>
          <w:lang w:eastAsia="ca-ES" w:bidi="ar-SA"/>
        </w:rPr>
        <w:t xml:space="preserve">, Principat d’Andorra. Tel.: +376 743 300 (ext. </w:t>
      </w:r>
      <w:r w:rsidRPr="009162C1">
        <w:rPr>
          <w:rFonts w:ascii="Garamond" w:eastAsia="Garamond" w:hAnsi="Garamond" w:cs="Garamond"/>
          <w:color w:val="000000"/>
          <w:lang w:eastAsia="ca-ES" w:bidi="ar-SA"/>
        </w:rPr>
        <w:t xml:space="preserve">521); a/e: </w:t>
      </w:r>
      <w:hyperlink r:id="rId8" w:history="1">
        <w:r w:rsidRPr="006E1C01">
          <w:rPr>
            <w:rFonts w:ascii="Garamond" w:eastAsia="Garamond" w:hAnsi="Garamond" w:cs="Garamond"/>
            <w:color w:val="000000"/>
            <w:u w:val="single"/>
            <w:lang w:eastAsia="ca-ES" w:bidi="ar-SA"/>
          </w:rPr>
          <w:t>recerca@govern.ad</w:t>
        </w:r>
      </w:hyperlink>
    </w:p>
    <w:p w14:paraId="1C9BBD1C" w14:textId="77777777" w:rsidR="00CD3B71" w:rsidRPr="00EB4C31" w:rsidRDefault="00CD3B71" w:rsidP="00EB4C31">
      <w:pPr>
        <w:autoSpaceDE w:val="0"/>
        <w:spacing w:before="120" w:after="120" w:line="276" w:lineRule="auto"/>
        <w:jc w:val="both"/>
        <w:rPr>
          <w:rFonts w:ascii="Garamond" w:eastAsia="Garamond" w:hAnsi="Garamond" w:cs="Garamond"/>
          <w:lang w:eastAsia="ca-ES" w:bidi="ar-SA"/>
        </w:rPr>
      </w:pPr>
    </w:p>
    <w:p w14:paraId="42DDE22F" w14:textId="77777777" w:rsidR="00DA0E13" w:rsidRPr="00EB4C31" w:rsidRDefault="00DA0E13" w:rsidP="00EB4C31">
      <w:pPr>
        <w:autoSpaceDE w:val="0"/>
        <w:spacing w:after="0"/>
        <w:jc w:val="both"/>
        <w:rPr>
          <w:rFonts w:ascii="Garamond" w:hAnsi="Garamond" w:cs="Arial"/>
        </w:rPr>
      </w:pPr>
    </w:p>
    <w:bookmarkEnd w:id="12"/>
    <w:sectPr w:rsidR="00DA0E13" w:rsidRPr="00EB4C31" w:rsidSect="000A012B">
      <w:footerReference w:type="default" r:id="rId9"/>
      <w:pgSz w:w="11906" w:h="16838"/>
      <w:pgMar w:top="1276" w:right="1274" w:bottom="1276" w:left="1560" w:header="709" w:footer="1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E724F" w14:textId="77777777" w:rsidR="001C0A89" w:rsidRDefault="001C0A89" w:rsidP="005F4CDD">
      <w:pPr>
        <w:spacing w:after="0" w:line="240" w:lineRule="auto"/>
      </w:pPr>
      <w:r>
        <w:separator/>
      </w:r>
    </w:p>
  </w:endnote>
  <w:endnote w:type="continuationSeparator" w:id="0">
    <w:p w14:paraId="3282077A" w14:textId="77777777" w:rsidR="001C0A89" w:rsidRDefault="001C0A89" w:rsidP="005F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9961207"/>
      <w:docPartObj>
        <w:docPartGallery w:val="Page Numbers (Bottom of Page)"/>
        <w:docPartUnique/>
      </w:docPartObj>
    </w:sdtPr>
    <w:sdtEndPr/>
    <w:sdtContent>
      <w:p w14:paraId="070AB98B" w14:textId="77777777" w:rsidR="000210CB" w:rsidRPr="00D65AC1" w:rsidRDefault="000210CB" w:rsidP="0089519C">
        <w:pPr>
          <w:pStyle w:val="Peu"/>
          <w:jc w:val="center"/>
          <w:rPr>
            <w:rFonts w:ascii="Garamond" w:hAnsi="Garamond"/>
          </w:rPr>
        </w:pPr>
        <w:r w:rsidRPr="00D65AC1">
          <w:rPr>
            <w:rFonts w:ascii="Garamond" w:hAnsi="Garamond"/>
          </w:rPr>
          <w:fldChar w:fldCharType="begin"/>
        </w:r>
        <w:r w:rsidRPr="00D65AC1">
          <w:rPr>
            <w:rFonts w:ascii="Garamond" w:hAnsi="Garamond"/>
          </w:rPr>
          <w:instrText>PAGE   \* MERGEFORMAT</w:instrText>
        </w:r>
        <w:r w:rsidRPr="00D65AC1">
          <w:rPr>
            <w:rFonts w:ascii="Garamond" w:hAnsi="Garamond"/>
          </w:rPr>
          <w:fldChar w:fldCharType="separate"/>
        </w:r>
        <w:r w:rsidRPr="00D65AC1">
          <w:rPr>
            <w:rFonts w:ascii="Garamond" w:hAnsi="Garamond"/>
          </w:rPr>
          <w:t>2</w:t>
        </w:r>
        <w:r w:rsidRPr="00D65AC1">
          <w:rPr>
            <w:rFonts w:ascii="Garamond" w:hAnsi="Garamond"/>
          </w:rPr>
          <w:fldChar w:fldCharType="end"/>
        </w:r>
        <w:r w:rsidRPr="00D65AC1">
          <w:rPr>
            <w:rFonts w:ascii="Garamond" w:hAnsi="Garamond"/>
          </w:rPr>
          <w:t xml:space="preserve"> / </w:t>
        </w:r>
        <w:r w:rsidR="00664C6A" w:rsidRPr="00D65AC1">
          <w:rPr>
            <w:rFonts w:ascii="Garamond" w:hAnsi="Garamond"/>
          </w:rPr>
          <w:fldChar w:fldCharType="begin"/>
        </w:r>
        <w:r w:rsidR="00664C6A" w:rsidRPr="00D65AC1">
          <w:rPr>
            <w:rFonts w:ascii="Garamond" w:hAnsi="Garamond"/>
          </w:rPr>
          <w:instrText xml:space="preserve"> NUMPAGES   \* MERGEFORMAT </w:instrText>
        </w:r>
        <w:r w:rsidR="00664C6A" w:rsidRPr="00D65AC1">
          <w:rPr>
            <w:rFonts w:ascii="Garamond" w:hAnsi="Garamond"/>
          </w:rPr>
          <w:fldChar w:fldCharType="separate"/>
        </w:r>
        <w:r w:rsidRPr="00D65AC1">
          <w:rPr>
            <w:rFonts w:ascii="Garamond" w:hAnsi="Garamond"/>
            <w:noProof/>
          </w:rPr>
          <w:t>1</w:t>
        </w:r>
        <w:r w:rsidR="00664C6A" w:rsidRPr="00D65AC1">
          <w:rPr>
            <w:rFonts w:ascii="Garamond" w:hAnsi="Garamond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4AF62" w14:textId="77777777" w:rsidR="001C0A89" w:rsidRDefault="001C0A89" w:rsidP="005F4CDD">
      <w:pPr>
        <w:spacing w:after="0" w:line="240" w:lineRule="auto"/>
      </w:pPr>
      <w:r>
        <w:separator/>
      </w:r>
    </w:p>
  </w:footnote>
  <w:footnote w:type="continuationSeparator" w:id="0">
    <w:p w14:paraId="217A1962" w14:textId="77777777" w:rsidR="001C0A89" w:rsidRDefault="001C0A89" w:rsidP="005F4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A8861F4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72B403FA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/>
      </w:rPr>
    </w:lvl>
  </w:abstractNum>
  <w:abstractNum w:abstractNumId="2" w15:restartNumberingAfterBreak="0">
    <w:nsid w:val="01C62968"/>
    <w:multiLevelType w:val="hybridMultilevel"/>
    <w:tmpl w:val="F580CF68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F2ADE"/>
    <w:multiLevelType w:val="multilevel"/>
    <w:tmpl w:val="80AE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06703"/>
    <w:multiLevelType w:val="hybridMultilevel"/>
    <w:tmpl w:val="78328A32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F8A794C"/>
    <w:multiLevelType w:val="hybridMultilevel"/>
    <w:tmpl w:val="3FD8C674"/>
    <w:lvl w:ilvl="0" w:tplc="355A447C">
      <w:start w:val="1"/>
      <w:numFmt w:val="bullet"/>
      <w:lvlText w:val="·"/>
      <w:lvlJc w:val="left"/>
      <w:pPr>
        <w:ind w:left="720" w:hanging="360"/>
      </w:pPr>
      <w:rPr>
        <w:rFonts w:ascii="Source Sans Pro" w:hAnsi="Source Sans Pro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81B19"/>
    <w:multiLevelType w:val="hybridMultilevel"/>
    <w:tmpl w:val="6652CEA4"/>
    <w:lvl w:ilvl="0" w:tplc="F334AE9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E6A3D"/>
    <w:multiLevelType w:val="hybridMultilevel"/>
    <w:tmpl w:val="6C8EF3A8"/>
    <w:lvl w:ilvl="0" w:tplc="24A89B4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CB7180"/>
    <w:multiLevelType w:val="hybridMultilevel"/>
    <w:tmpl w:val="2178478A"/>
    <w:lvl w:ilvl="0" w:tplc="AB74FC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7679D"/>
    <w:multiLevelType w:val="hybridMultilevel"/>
    <w:tmpl w:val="65CE2C44"/>
    <w:lvl w:ilvl="0" w:tplc="355A447C">
      <w:start w:val="1"/>
      <w:numFmt w:val="bullet"/>
      <w:lvlText w:val="·"/>
      <w:lvlJc w:val="left"/>
      <w:pPr>
        <w:ind w:left="720" w:hanging="360"/>
      </w:pPr>
      <w:rPr>
        <w:rFonts w:ascii="Source Sans Pro" w:hAnsi="Source Sans Pro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5573A"/>
    <w:multiLevelType w:val="hybridMultilevel"/>
    <w:tmpl w:val="2B501A8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F7A2B"/>
    <w:multiLevelType w:val="hybridMultilevel"/>
    <w:tmpl w:val="D0FE2B3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72F77"/>
    <w:multiLevelType w:val="hybridMultilevel"/>
    <w:tmpl w:val="8EBE89D2"/>
    <w:lvl w:ilvl="0" w:tplc="24A89B4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FB1621"/>
    <w:multiLevelType w:val="hybridMultilevel"/>
    <w:tmpl w:val="535C69D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FD7BFE"/>
    <w:multiLevelType w:val="multilevel"/>
    <w:tmpl w:val="444C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7439BF"/>
    <w:multiLevelType w:val="hybridMultilevel"/>
    <w:tmpl w:val="4C188AD4"/>
    <w:lvl w:ilvl="0" w:tplc="CE4E1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A0BF2"/>
    <w:multiLevelType w:val="hybridMultilevel"/>
    <w:tmpl w:val="E2EC07DA"/>
    <w:lvl w:ilvl="0" w:tplc="7F4637D2">
      <w:start w:val="1"/>
      <w:numFmt w:val="decimal"/>
      <w:lvlText w:val="%1."/>
      <w:lvlJc w:val="left"/>
      <w:pPr>
        <w:ind w:left="1571" w:hanging="360"/>
      </w:pPr>
      <w:rPr>
        <w:b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2291" w:hanging="360"/>
      </w:pPr>
    </w:lvl>
    <w:lvl w:ilvl="2" w:tplc="0403001B" w:tentative="1">
      <w:start w:val="1"/>
      <w:numFmt w:val="lowerRoman"/>
      <w:lvlText w:val="%3."/>
      <w:lvlJc w:val="right"/>
      <w:pPr>
        <w:ind w:left="3011" w:hanging="180"/>
      </w:pPr>
    </w:lvl>
    <w:lvl w:ilvl="3" w:tplc="0403000F" w:tentative="1">
      <w:start w:val="1"/>
      <w:numFmt w:val="decimal"/>
      <w:lvlText w:val="%4."/>
      <w:lvlJc w:val="left"/>
      <w:pPr>
        <w:ind w:left="3731" w:hanging="360"/>
      </w:pPr>
    </w:lvl>
    <w:lvl w:ilvl="4" w:tplc="04030019" w:tentative="1">
      <w:start w:val="1"/>
      <w:numFmt w:val="lowerLetter"/>
      <w:lvlText w:val="%5."/>
      <w:lvlJc w:val="left"/>
      <w:pPr>
        <w:ind w:left="4451" w:hanging="360"/>
      </w:pPr>
    </w:lvl>
    <w:lvl w:ilvl="5" w:tplc="0403001B" w:tentative="1">
      <w:start w:val="1"/>
      <w:numFmt w:val="lowerRoman"/>
      <w:lvlText w:val="%6."/>
      <w:lvlJc w:val="right"/>
      <w:pPr>
        <w:ind w:left="5171" w:hanging="180"/>
      </w:pPr>
    </w:lvl>
    <w:lvl w:ilvl="6" w:tplc="0403000F" w:tentative="1">
      <w:start w:val="1"/>
      <w:numFmt w:val="decimal"/>
      <w:lvlText w:val="%7."/>
      <w:lvlJc w:val="left"/>
      <w:pPr>
        <w:ind w:left="5891" w:hanging="360"/>
      </w:pPr>
    </w:lvl>
    <w:lvl w:ilvl="7" w:tplc="04030019" w:tentative="1">
      <w:start w:val="1"/>
      <w:numFmt w:val="lowerLetter"/>
      <w:lvlText w:val="%8."/>
      <w:lvlJc w:val="left"/>
      <w:pPr>
        <w:ind w:left="6611" w:hanging="360"/>
      </w:pPr>
    </w:lvl>
    <w:lvl w:ilvl="8" w:tplc="0403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808080" w:themeColor="background1" w:themeShade="80"/>
          <w:sz w:val="22"/>
        </w:rPr>
      </w:lvl>
    </w:lvlOverride>
  </w:num>
  <w:num w:numId="2">
    <w:abstractNumId w:val="6"/>
  </w:num>
  <w:num w:numId="3">
    <w:abstractNumId w:val="12"/>
  </w:num>
  <w:num w:numId="4">
    <w:abstractNumId w:val="15"/>
  </w:num>
  <w:num w:numId="5">
    <w:abstractNumId w:val="7"/>
  </w:num>
  <w:num w:numId="6">
    <w:abstractNumId w:val="16"/>
  </w:num>
  <w:num w:numId="7">
    <w:abstractNumId w:val="8"/>
  </w:num>
  <w:num w:numId="8">
    <w:abstractNumId w:val="10"/>
  </w:num>
  <w:num w:numId="9">
    <w:abstractNumId w:val="1"/>
  </w:num>
  <w:num w:numId="10">
    <w:abstractNumId w:val="5"/>
  </w:num>
  <w:num w:numId="11">
    <w:abstractNumId w:val="13"/>
  </w:num>
  <w:num w:numId="12">
    <w:abstractNumId w:val="9"/>
  </w:num>
  <w:num w:numId="13">
    <w:abstractNumId w:val="2"/>
  </w:num>
  <w:num w:numId="14">
    <w:abstractNumId w:val="11"/>
  </w:num>
  <w:num w:numId="15">
    <w:abstractNumId w:val="4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8B"/>
    <w:rsid w:val="000030BC"/>
    <w:rsid w:val="0000391C"/>
    <w:rsid w:val="00003A38"/>
    <w:rsid w:val="0001057C"/>
    <w:rsid w:val="0001212D"/>
    <w:rsid w:val="000210CB"/>
    <w:rsid w:val="00025F30"/>
    <w:rsid w:val="000439F9"/>
    <w:rsid w:val="00044675"/>
    <w:rsid w:val="00044AAF"/>
    <w:rsid w:val="000457D3"/>
    <w:rsid w:val="00047716"/>
    <w:rsid w:val="00060508"/>
    <w:rsid w:val="0006148D"/>
    <w:rsid w:val="000708FD"/>
    <w:rsid w:val="00075095"/>
    <w:rsid w:val="00082276"/>
    <w:rsid w:val="00083DD3"/>
    <w:rsid w:val="0008498B"/>
    <w:rsid w:val="000941AD"/>
    <w:rsid w:val="000944A1"/>
    <w:rsid w:val="00097B58"/>
    <w:rsid w:val="000A012B"/>
    <w:rsid w:val="000A1AF0"/>
    <w:rsid w:val="000A56EA"/>
    <w:rsid w:val="000A5FFF"/>
    <w:rsid w:val="000B322C"/>
    <w:rsid w:val="000B5701"/>
    <w:rsid w:val="000C23E1"/>
    <w:rsid w:val="000C57CE"/>
    <w:rsid w:val="000D7797"/>
    <w:rsid w:val="000E0A04"/>
    <w:rsid w:val="000E79D8"/>
    <w:rsid w:val="000F3415"/>
    <w:rsid w:val="00101014"/>
    <w:rsid w:val="00106352"/>
    <w:rsid w:val="0011066D"/>
    <w:rsid w:val="00111E29"/>
    <w:rsid w:val="001218A5"/>
    <w:rsid w:val="00125C2D"/>
    <w:rsid w:val="00130AD3"/>
    <w:rsid w:val="001317BF"/>
    <w:rsid w:val="00141A99"/>
    <w:rsid w:val="001421DF"/>
    <w:rsid w:val="001431D7"/>
    <w:rsid w:val="001443A6"/>
    <w:rsid w:val="00145FA9"/>
    <w:rsid w:val="0014780D"/>
    <w:rsid w:val="00154DA8"/>
    <w:rsid w:val="00154E9C"/>
    <w:rsid w:val="0015544C"/>
    <w:rsid w:val="0015625C"/>
    <w:rsid w:val="00156343"/>
    <w:rsid w:val="00167034"/>
    <w:rsid w:val="001702C9"/>
    <w:rsid w:val="00194DD0"/>
    <w:rsid w:val="00196A9A"/>
    <w:rsid w:val="001A4B41"/>
    <w:rsid w:val="001A6864"/>
    <w:rsid w:val="001B26F9"/>
    <w:rsid w:val="001C0A89"/>
    <w:rsid w:val="001D43C7"/>
    <w:rsid w:val="001D48BC"/>
    <w:rsid w:val="001D4E18"/>
    <w:rsid w:val="001D65A8"/>
    <w:rsid w:val="001E0E70"/>
    <w:rsid w:val="001E1525"/>
    <w:rsid w:val="001E5E89"/>
    <w:rsid w:val="001E67DF"/>
    <w:rsid w:val="001E7AD8"/>
    <w:rsid w:val="001F05D2"/>
    <w:rsid w:val="001F2B47"/>
    <w:rsid w:val="0020192E"/>
    <w:rsid w:val="00202906"/>
    <w:rsid w:val="00205D68"/>
    <w:rsid w:val="00207A62"/>
    <w:rsid w:val="00210496"/>
    <w:rsid w:val="002107B9"/>
    <w:rsid w:val="002115F2"/>
    <w:rsid w:val="0021165A"/>
    <w:rsid w:val="00211719"/>
    <w:rsid w:val="00211CE7"/>
    <w:rsid w:val="0021282A"/>
    <w:rsid w:val="00215F0E"/>
    <w:rsid w:val="0021659B"/>
    <w:rsid w:val="00224005"/>
    <w:rsid w:val="00225A78"/>
    <w:rsid w:val="00225D3D"/>
    <w:rsid w:val="00226897"/>
    <w:rsid w:val="0023268B"/>
    <w:rsid w:val="00232D02"/>
    <w:rsid w:val="00233139"/>
    <w:rsid w:val="00234E68"/>
    <w:rsid w:val="00236C38"/>
    <w:rsid w:val="00240BE3"/>
    <w:rsid w:val="00242211"/>
    <w:rsid w:val="0024412C"/>
    <w:rsid w:val="00246963"/>
    <w:rsid w:val="002471D0"/>
    <w:rsid w:val="00247FB3"/>
    <w:rsid w:val="00251AC9"/>
    <w:rsid w:val="00252021"/>
    <w:rsid w:val="002627EF"/>
    <w:rsid w:val="00263CD1"/>
    <w:rsid w:val="0026431A"/>
    <w:rsid w:val="002668D6"/>
    <w:rsid w:val="00271879"/>
    <w:rsid w:val="00272331"/>
    <w:rsid w:val="00272557"/>
    <w:rsid w:val="00281949"/>
    <w:rsid w:val="002868E8"/>
    <w:rsid w:val="00293057"/>
    <w:rsid w:val="00293EC8"/>
    <w:rsid w:val="002A49AD"/>
    <w:rsid w:val="002B12C9"/>
    <w:rsid w:val="002C29D7"/>
    <w:rsid w:val="002C78F6"/>
    <w:rsid w:val="002C7E8C"/>
    <w:rsid w:val="002D0233"/>
    <w:rsid w:val="002D063F"/>
    <w:rsid w:val="002E0DE2"/>
    <w:rsid w:val="002F1A26"/>
    <w:rsid w:val="002F2BC1"/>
    <w:rsid w:val="002F301F"/>
    <w:rsid w:val="002F4029"/>
    <w:rsid w:val="003112B5"/>
    <w:rsid w:val="003121BB"/>
    <w:rsid w:val="00316AA8"/>
    <w:rsid w:val="00321BAB"/>
    <w:rsid w:val="00327DB3"/>
    <w:rsid w:val="00331893"/>
    <w:rsid w:val="00344746"/>
    <w:rsid w:val="00345EB8"/>
    <w:rsid w:val="00346491"/>
    <w:rsid w:val="003470BC"/>
    <w:rsid w:val="0034768B"/>
    <w:rsid w:val="00351A68"/>
    <w:rsid w:val="003532ED"/>
    <w:rsid w:val="0036252B"/>
    <w:rsid w:val="003649C9"/>
    <w:rsid w:val="0036595D"/>
    <w:rsid w:val="0037022A"/>
    <w:rsid w:val="00382095"/>
    <w:rsid w:val="00386470"/>
    <w:rsid w:val="00387936"/>
    <w:rsid w:val="00391FB2"/>
    <w:rsid w:val="00392D4C"/>
    <w:rsid w:val="00393C2B"/>
    <w:rsid w:val="00395B35"/>
    <w:rsid w:val="003A2A7F"/>
    <w:rsid w:val="003C795B"/>
    <w:rsid w:val="003D32B6"/>
    <w:rsid w:val="003D53D3"/>
    <w:rsid w:val="003D690B"/>
    <w:rsid w:val="003E2CBC"/>
    <w:rsid w:val="003E4B4B"/>
    <w:rsid w:val="003E52BA"/>
    <w:rsid w:val="003E7148"/>
    <w:rsid w:val="003F1CFE"/>
    <w:rsid w:val="003F2656"/>
    <w:rsid w:val="003F73F6"/>
    <w:rsid w:val="00400458"/>
    <w:rsid w:val="00401A19"/>
    <w:rsid w:val="00402D2B"/>
    <w:rsid w:val="00405569"/>
    <w:rsid w:val="00405C24"/>
    <w:rsid w:val="00406956"/>
    <w:rsid w:val="00415065"/>
    <w:rsid w:val="004300F4"/>
    <w:rsid w:val="0044507F"/>
    <w:rsid w:val="00450F6A"/>
    <w:rsid w:val="00456609"/>
    <w:rsid w:val="00470D45"/>
    <w:rsid w:val="00473A0E"/>
    <w:rsid w:val="00475ED5"/>
    <w:rsid w:val="00480498"/>
    <w:rsid w:val="00483F5F"/>
    <w:rsid w:val="004847F3"/>
    <w:rsid w:val="00487391"/>
    <w:rsid w:val="004932DB"/>
    <w:rsid w:val="00494417"/>
    <w:rsid w:val="004A27BE"/>
    <w:rsid w:val="004A2942"/>
    <w:rsid w:val="004A6EB6"/>
    <w:rsid w:val="004A78B1"/>
    <w:rsid w:val="004B6EDD"/>
    <w:rsid w:val="004C4FA8"/>
    <w:rsid w:val="004D4E01"/>
    <w:rsid w:val="004E593A"/>
    <w:rsid w:val="004E5CFB"/>
    <w:rsid w:val="004E6A6A"/>
    <w:rsid w:val="004F10B5"/>
    <w:rsid w:val="004F33CA"/>
    <w:rsid w:val="004F4E77"/>
    <w:rsid w:val="005028A1"/>
    <w:rsid w:val="00505F69"/>
    <w:rsid w:val="00517012"/>
    <w:rsid w:val="00525C30"/>
    <w:rsid w:val="005304F2"/>
    <w:rsid w:val="005332A1"/>
    <w:rsid w:val="00535CDB"/>
    <w:rsid w:val="00540232"/>
    <w:rsid w:val="00550307"/>
    <w:rsid w:val="005509FD"/>
    <w:rsid w:val="00555320"/>
    <w:rsid w:val="00555427"/>
    <w:rsid w:val="005564CA"/>
    <w:rsid w:val="00556B77"/>
    <w:rsid w:val="00566943"/>
    <w:rsid w:val="00575F84"/>
    <w:rsid w:val="0057667F"/>
    <w:rsid w:val="00577592"/>
    <w:rsid w:val="00577A4F"/>
    <w:rsid w:val="005844AC"/>
    <w:rsid w:val="0058483F"/>
    <w:rsid w:val="005A09AE"/>
    <w:rsid w:val="005A6851"/>
    <w:rsid w:val="005A7BD5"/>
    <w:rsid w:val="005C1B89"/>
    <w:rsid w:val="005D4626"/>
    <w:rsid w:val="005D5503"/>
    <w:rsid w:val="005E1DBF"/>
    <w:rsid w:val="005F1E70"/>
    <w:rsid w:val="005F4292"/>
    <w:rsid w:val="005F4767"/>
    <w:rsid w:val="005F48A3"/>
    <w:rsid w:val="005F4CDD"/>
    <w:rsid w:val="005F7CE2"/>
    <w:rsid w:val="00614BDB"/>
    <w:rsid w:val="00616CF2"/>
    <w:rsid w:val="00627638"/>
    <w:rsid w:val="00634711"/>
    <w:rsid w:val="006377DE"/>
    <w:rsid w:val="00643C1B"/>
    <w:rsid w:val="00645961"/>
    <w:rsid w:val="00651DDA"/>
    <w:rsid w:val="00664C6A"/>
    <w:rsid w:val="00665066"/>
    <w:rsid w:val="00670783"/>
    <w:rsid w:val="00676781"/>
    <w:rsid w:val="00680C70"/>
    <w:rsid w:val="00684989"/>
    <w:rsid w:val="006850E6"/>
    <w:rsid w:val="006930AE"/>
    <w:rsid w:val="00693C7C"/>
    <w:rsid w:val="00695949"/>
    <w:rsid w:val="00697DCC"/>
    <w:rsid w:val="006A40F5"/>
    <w:rsid w:val="006D62CC"/>
    <w:rsid w:val="006E1C01"/>
    <w:rsid w:val="006F28E2"/>
    <w:rsid w:val="006F330E"/>
    <w:rsid w:val="006F74B4"/>
    <w:rsid w:val="006F7791"/>
    <w:rsid w:val="00702EA8"/>
    <w:rsid w:val="00714CA6"/>
    <w:rsid w:val="00716C7B"/>
    <w:rsid w:val="00722BDF"/>
    <w:rsid w:val="00732140"/>
    <w:rsid w:val="007330DA"/>
    <w:rsid w:val="00733CE2"/>
    <w:rsid w:val="007344A7"/>
    <w:rsid w:val="00737442"/>
    <w:rsid w:val="00737A89"/>
    <w:rsid w:val="00741FE6"/>
    <w:rsid w:val="00751A33"/>
    <w:rsid w:val="0076377E"/>
    <w:rsid w:val="0076421B"/>
    <w:rsid w:val="007653EA"/>
    <w:rsid w:val="007662E2"/>
    <w:rsid w:val="00766CBA"/>
    <w:rsid w:val="00767C3A"/>
    <w:rsid w:val="0077170E"/>
    <w:rsid w:val="0078051B"/>
    <w:rsid w:val="007808EB"/>
    <w:rsid w:val="007848A7"/>
    <w:rsid w:val="00792B69"/>
    <w:rsid w:val="00793639"/>
    <w:rsid w:val="007A18F1"/>
    <w:rsid w:val="007A523C"/>
    <w:rsid w:val="007A7A26"/>
    <w:rsid w:val="007A7DAB"/>
    <w:rsid w:val="007B0437"/>
    <w:rsid w:val="007C44D6"/>
    <w:rsid w:val="007D1F9D"/>
    <w:rsid w:val="007D7127"/>
    <w:rsid w:val="007E2AE3"/>
    <w:rsid w:val="007E7F51"/>
    <w:rsid w:val="0080019C"/>
    <w:rsid w:val="008026BD"/>
    <w:rsid w:val="00817BE1"/>
    <w:rsid w:val="00821C00"/>
    <w:rsid w:val="008230EF"/>
    <w:rsid w:val="00823C22"/>
    <w:rsid w:val="00826A9D"/>
    <w:rsid w:val="008435D7"/>
    <w:rsid w:val="0084385C"/>
    <w:rsid w:val="00847D66"/>
    <w:rsid w:val="00860BE9"/>
    <w:rsid w:val="00865DBE"/>
    <w:rsid w:val="00866CD2"/>
    <w:rsid w:val="00872F6C"/>
    <w:rsid w:val="008762DA"/>
    <w:rsid w:val="00890A9B"/>
    <w:rsid w:val="0089519C"/>
    <w:rsid w:val="00895742"/>
    <w:rsid w:val="008A0BC0"/>
    <w:rsid w:val="008A7238"/>
    <w:rsid w:val="008B5200"/>
    <w:rsid w:val="008B61DB"/>
    <w:rsid w:val="008C1FC0"/>
    <w:rsid w:val="008C21E8"/>
    <w:rsid w:val="008C415A"/>
    <w:rsid w:val="008D0311"/>
    <w:rsid w:val="008D634C"/>
    <w:rsid w:val="008E26A8"/>
    <w:rsid w:val="008E5BAA"/>
    <w:rsid w:val="008F08D9"/>
    <w:rsid w:val="008F0A59"/>
    <w:rsid w:val="008F244B"/>
    <w:rsid w:val="008F67D2"/>
    <w:rsid w:val="008F7DDE"/>
    <w:rsid w:val="00901EF3"/>
    <w:rsid w:val="009155C4"/>
    <w:rsid w:val="009162C1"/>
    <w:rsid w:val="00931AC9"/>
    <w:rsid w:val="009334CB"/>
    <w:rsid w:val="009575BD"/>
    <w:rsid w:val="00963F5C"/>
    <w:rsid w:val="009740B4"/>
    <w:rsid w:val="0097509F"/>
    <w:rsid w:val="009849A3"/>
    <w:rsid w:val="009904DE"/>
    <w:rsid w:val="00990ED3"/>
    <w:rsid w:val="00997F19"/>
    <w:rsid w:val="009A0C00"/>
    <w:rsid w:val="009A143C"/>
    <w:rsid w:val="009A19F9"/>
    <w:rsid w:val="009A1DA6"/>
    <w:rsid w:val="009A5B1A"/>
    <w:rsid w:val="009B6624"/>
    <w:rsid w:val="009B7690"/>
    <w:rsid w:val="009C46F7"/>
    <w:rsid w:val="009D0839"/>
    <w:rsid w:val="009D188E"/>
    <w:rsid w:val="009D62E8"/>
    <w:rsid w:val="009F5BDA"/>
    <w:rsid w:val="009F5D0E"/>
    <w:rsid w:val="009F6D4D"/>
    <w:rsid w:val="009F7745"/>
    <w:rsid w:val="00A00BD1"/>
    <w:rsid w:val="00A0126C"/>
    <w:rsid w:val="00A01D43"/>
    <w:rsid w:val="00A029EE"/>
    <w:rsid w:val="00A11CB0"/>
    <w:rsid w:val="00A12D0B"/>
    <w:rsid w:val="00A14FF2"/>
    <w:rsid w:val="00A1502D"/>
    <w:rsid w:val="00A31519"/>
    <w:rsid w:val="00A31890"/>
    <w:rsid w:val="00A35BC3"/>
    <w:rsid w:val="00A40A2C"/>
    <w:rsid w:val="00A45C04"/>
    <w:rsid w:val="00A46C8A"/>
    <w:rsid w:val="00A53FA1"/>
    <w:rsid w:val="00A5540E"/>
    <w:rsid w:val="00A603C5"/>
    <w:rsid w:val="00A60D52"/>
    <w:rsid w:val="00A67A4F"/>
    <w:rsid w:val="00A70FF5"/>
    <w:rsid w:val="00A73473"/>
    <w:rsid w:val="00A74A71"/>
    <w:rsid w:val="00A80340"/>
    <w:rsid w:val="00A83DDA"/>
    <w:rsid w:val="00A9060D"/>
    <w:rsid w:val="00A970E8"/>
    <w:rsid w:val="00AA3C81"/>
    <w:rsid w:val="00AA3CC6"/>
    <w:rsid w:val="00AA3F41"/>
    <w:rsid w:val="00AA6533"/>
    <w:rsid w:val="00AA7B85"/>
    <w:rsid w:val="00AB0C60"/>
    <w:rsid w:val="00AC4838"/>
    <w:rsid w:val="00AC672B"/>
    <w:rsid w:val="00AE0E05"/>
    <w:rsid w:val="00B01CB0"/>
    <w:rsid w:val="00B055A1"/>
    <w:rsid w:val="00B11E40"/>
    <w:rsid w:val="00B136DA"/>
    <w:rsid w:val="00B1424F"/>
    <w:rsid w:val="00B201F6"/>
    <w:rsid w:val="00B239F2"/>
    <w:rsid w:val="00B31445"/>
    <w:rsid w:val="00B31991"/>
    <w:rsid w:val="00B31DBF"/>
    <w:rsid w:val="00B33529"/>
    <w:rsid w:val="00B34F77"/>
    <w:rsid w:val="00B41F7E"/>
    <w:rsid w:val="00B42C24"/>
    <w:rsid w:val="00B5129D"/>
    <w:rsid w:val="00B70BE3"/>
    <w:rsid w:val="00B7274B"/>
    <w:rsid w:val="00B727A0"/>
    <w:rsid w:val="00B73614"/>
    <w:rsid w:val="00B736C5"/>
    <w:rsid w:val="00B7739C"/>
    <w:rsid w:val="00B843A1"/>
    <w:rsid w:val="00B87CA1"/>
    <w:rsid w:val="00B93474"/>
    <w:rsid w:val="00B95EE0"/>
    <w:rsid w:val="00B9670A"/>
    <w:rsid w:val="00B97217"/>
    <w:rsid w:val="00BA1C62"/>
    <w:rsid w:val="00BA2D97"/>
    <w:rsid w:val="00BA5624"/>
    <w:rsid w:val="00BA6B2C"/>
    <w:rsid w:val="00BB1A4A"/>
    <w:rsid w:val="00BB33A8"/>
    <w:rsid w:val="00BC12D9"/>
    <w:rsid w:val="00BC1CCE"/>
    <w:rsid w:val="00BD03EA"/>
    <w:rsid w:val="00BD5668"/>
    <w:rsid w:val="00BE0149"/>
    <w:rsid w:val="00BF1732"/>
    <w:rsid w:val="00BF3FF6"/>
    <w:rsid w:val="00C03F82"/>
    <w:rsid w:val="00C120B4"/>
    <w:rsid w:val="00C130DE"/>
    <w:rsid w:val="00C13697"/>
    <w:rsid w:val="00C15C9A"/>
    <w:rsid w:val="00C23050"/>
    <w:rsid w:val="00C242F9"/>
    <w:rsid w:val="00C24C06"/>
    <w:rsid w:val="00C257BA"/>
    <w:rsid w:val="00C25D6F"/>
    <w:rsid w:val="00C37986"/>
    <w:rsid w:val="00C4042D"/>
    <w:rsid w:val="00C510DA"/>
    <w:rsid w:val="00C570A7"/>
    <w:rsid w:val="00C61C8F"/>
    <w:rsid w:val="00C62F3B"/>
    <w:rsid w:val="00C64A45"/>
    <w:rsid w:val="00C70C59"/>
    <w:rsid w:val="00C710E5"/>
    <w:rsid w:val="00C7437F"/>
    <w:rsid w:val="00C80285"/>
    <w:rsid w:val="00C846ED"/>
    <w:rsid w:val="00C9497F"/>
    <w:rsid w:val="00CA0821"/>
    <w:rsid w:val="00CA2DA6"/>
    <w:rsid w:val="00CA467D"/>
    <w:rsid w:val="00CB0F7D"/>
    <w:rsid w:val="00CB2918"/>
    <w:rsid w:val="00CC4595"/>
    <w:rsid w:val="00CC46B6"/>
    <w:rsid w:val="00CC4A7E"/>
    <w:rsid w:val="00CD27D0"/>
    <w:rsid w:val="00CD3B71"/>
    <w:rsid w:val="00CD3DD9"/>
    <w:rsid w:val="00CD4207"/>
    <w:rsid w:val="00CD5560"/>
    <w:rsid w:val="00CD69B8"/>
    <w:rsid w:val="00CE4025"/>
    <w:rsid w:val="00CF6529"/>
    <w:rsid w:val="00D01C0B"/>
    <w:rsid w:val="00D021DF"/>
    <w:rsid w:val="00D04888"/>
    <w:rsid w:val="00D07AF3"/>
    <w:rsid w:val="00D178D0"/>
    <w:rsid w:val="00D21284"/>
    <w:rsid w:val="00D255FF"/>
    <w:rsid w:val="00D27660"/>
    <w:rsid w:val="00D335F7"/>
    <w:rsid w:val="00D50598"/>
    <w:rsid w:val="00D513ED"/>
    <w:rsid w:val="00D5446C"/>
    <w:rsid w:val="00D55445"/>
    <w:rsid w:val="00D56271"/>
    <w:rsid w:val="00D6117A"/>
    <w:rsid w:val="00D61254"/>
    <w:rsid w:val="00D62AEF"/>
    <w:rsid w:val="00D65AC1"/>
    <w:rsid w:val="00D66E82"/>
    <w:rsid w:val="00D677B3"/>
    <w:rsid w:val="00D679B1"/>
    <w:rsid w:val="00D75A50"/>
    <w:rsid w:val="00D77835"/>
    <w:rsid w:val="00D80068"/>
    <w:rsid w:val="00D81961"/>
    <w:rsid w:val="00D82DFC"/>
    <w:rsid w:val="00D85B8B"/>
    <w:rsid w:val="00D905B7"/>
    <w:rsid w:val="00D91159"/>
    <w:rsid w:val="00D96699"/>
    <w:rsid w:val="00DA0E13"/>
    <w:rsid w:val="00DB5ED8"/>
    <w:rsid w:val="00DC071F"/>
    <w:rsid w:val="00DC22EB"/>
    <w:rsid w:val="00DC2D7A"/>
    <w:rsid w:val="00DD4579"/>
    <w:rsid w:val="00DE1406"/>
    <w:rsid w:val="00DE1B8D"/>
    <w:rsid w:val="00DE27E1"/>
    <w:rsid w:val="00DE388F"/>
    <w:rsid w:val="00DE41B8"/>
    <w:rsid w:val="00DE71A8"/>
    <w:rsid w:val="00DF7C97"/>
    <w:rsid w:val="00E119D7"/>
    <w:rsid w:val="00E12EE2"/>
    <w:rsid w:val="00E15325"/>
    <w:rsid w:val="00E16BFF"/>
    <w:rsid w:val="00E21013"/>
    <w:rsid w:val="00E2632D"/>
    <w:rsid w:val="00E333EA"/>
    <w:rsid w:val="00E414FF"/>
    <w:rsid w:val="00E5546C"/>
    <w:rsid w:val="00E5678A"/>
    <w:rsid w:val="00E60279"/>
    <w:rsid w:val="00E607D4"/>
    <w:rsid w:val="00E63B1F"/>
    <w:rsid w:val="00E63D1C"/>
    <w:rsid w:val="00E64309"/>
    <w:rsid w:val="00E70BC8"/>
    <w:rsid w:val="00E7148A"/>
    <w:rsid w:val="00E77978"/>
    <w:rsid w:val="00E907DD"/>
    <w:rsid w:val="00E91A07"/>
    <w:rsid w:val="00E94524"/>
    <w:rsid w:val="00EA3692"/>
    <w:rsid w:val="00EB2884"/>
    <w:rsid w:val="00EB4C31"/>
    <w:rsid w:val="00EB5AFD"/>
    <w:rsid w:val="00EB740D"/>
    <w:rsid w:val="00ED520F"/>
    <w:rsid w:val="00EE18B8"/>
    <w:rsid w:val="00EE214E"/>
    <w:rsid w:val="00EE3311"/>
    <w:rsid w:val="00EE7D4A"/>
    <w:rsid w:val="00EF3978"/>
    <w:rsid w:val="00F0002C"/>
    <w:rsid w:val="00F2194F"/>
    <w:rsid w:val="00F262A1"/>
    <w:rsid w:val="00F3450D"/>
    <w:rsid w:val="00F354AF"/>
    <w:rsid w:val="00F425E6"/>
    <w:rsid w:val="00F610DE"/>
    <w:rsid w:val="00F61BCC"/>
    <w:rsid w:val="00F6763A"/>
    <w:rsid w:val="00F74EC7"/>
    <w:rsid w:val="00F76CC8"/>
    <w:rsid w:val="00F9204A"/>
    <w:rsid w:val="00F95C40"/>
    <w:rsid w:val="00FA1929"/>
    <w:rsid w:val="00FA39CD"/>
    <w:rsid w:val="00FA7F48"/>
    <w:rsid w:val="00FB1BA6"/>
    <w:rsid w:val="00FB2560"/>
    <w:rsid w:val="00FB315E"/>
    <w:rsid w:val="00FB48AD"/>
    <w:rsid w:val="00FC0722"/>
    <w:rsid w:val="00FC75CB"/>
    <w:rsid w:val="00FD513B"/>
    <w:rsid w:val="00FE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D7247E0"/>
  <w15:chartTrackingRefBased/>
  <w15:docId w15:val="{9D9EF38F-FBDE-44B7-9B69-2D2D077C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0C00"/>
    <w:pPr>
      <w:spacing w:after="200" w:line="252" w:lineRule="auto"/>
      <w:jc w:val="left"/>
    </w:pPr>
    <w:rPr>
      <w:rFonts w:ascii="Arial" w:eastAsia="Times New Roman" w:hAnsi="Arial" w:cs="Times New Roman"/>
      <w:lang w:bidi="en-US"/>
    </w:rPr>
  </w:style>
  <w:style w:type="paragraph" w:styleId="Ttol1">
    <w:name w:val="heading 1"/>
    <w:aliases w:val="Títol I"/>
    <w:basedOn w:val="Normal"/>
    <w:next w:val="Normal"/>
    <w:link w:val="Ttol1Car"/>
    <w:autoRedefine/>
    <w:uiPriority w:val="9"/>
    <w:qFormat/>
    <w:rsid w:val="00716C7B"/>
    <w:pPr>
      <w:keepNext/>
      <w:keepLines/>
      <w:spacing w:before="240" w:after="0" w:line="259" w:lineRule="auto"/>
      <w:outlineLvl w:val="0"/>
    </w:pPr>
    <w:rPr>
      <w:rFonts w:ascii="Arial Black" w:eastAsiaTheme="majorEastAsia" w:hAnsi="Arial Black" w:cstheme="majorBidi"/>
      <w:color w:val="000000" w:themeColor="text1"/>
      <w:sz w:val="36"/>
      <w:szCs w:val="32"/>
    </w:rPr>
  </w:style>
  <w:style w:type="paragraph" w:styleId="Ttol2">
    <w:name w:val="heading 2"/>
    <w:aliases w:val="tit 2"/>
    <w:basedOn w:val="Normal"/>
    <w:next w:val="Normal"/>
    <w:link w:val="Ttol2Car"/>
    <w:uiPriority w:val="1"/>
    <w:qFormat/>
    <w:rsid w:val="00E91A07"/>
    <w:pPr>
      <w:keepNext/>
      <w:keepLines/>
      <w:spacing w:before="40"/>
      <w:outlineLvl w:val="1"/>
    </w:pPr>
    <w:rPr>
      <w:rFonts w:eastAsiaTheme="majorEastAsia" w:cstheme="majorBidi"/>
      <w:color w:val="943634"/>
      <w:sz w:val="28"/>
      <w:szCs w:val="26"/>
    </w:rPr>
  </w:style>
  <w:style w:type="paragraph" w:styleId="Ttol3">
    <w:name w:val="heading 3"/>
    <w:aliases w:val="tit 3"/>
    <w:basedOn w:val="Normal"/>
    <w:next w:val="Normal"/>
    <w:link w:val="Ttol3Car"/>
    <w:uiPriority w:val="2"/>
    <w:qFormat/>
    <w:rsid w:val="00E91A07"/>
    <w:pPr>
      <w:keepNext/>
      <w:keepLines/>
      <w:spacing w:before="40" w:after="0"/>
      <w:outlineLvl w:val="2"/>
    </w:pPr>
    <w:rPr>
      <w:rFonts w:eastAsiaTheme="majorEastAsia" w:cstheme="majorBidi"/>
      <w:b/>
      <w:color w:val="943634"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aliases w:val="Títol I Car"/>
    <w:basedOn w:val="Lletraperdefectedelpargraf"/>
    <w:link w:val="Ttol1"/>
    <w:uiPriority w:val="9"/>
    <w:rsid w:val="00716C7B"/>
    <w:rPr>
      <w:rFonts w:ascii="Arial Black" w:eastAsiaTheme="majorEastAsia" w:hAnsi="Arial Black" w:cstheme="majorBidi"/>
      <w:color w:val="000000" w:themeColor="text1"/>
      <w:sz w:val="36"/>
      <w:szCs w:val="32"/>
    </w:rPr>
  </w:style>
  <w:style w:type="character" w:customStyle="1" w:styleId="Ttol2Car">
    <w:name w:val="Títol 2 Car"/>
    <w:aliases w:val="tit 2 Car"/>
    <w:basedOn w:val="Lletraperdefectedelpargraf"/>
    <w:link w:val="Ttol2"/>
    <w:uiPriority w:val="1"/>
    <w:rsid w:val="00E91A07"/>
    <w:rPr>
      <w:rFonts w:ascii="Arial" w:eastAsiaTheme="majorEastAsia" w:hAnsi="Arial" w:cstheme="majorBidi"/>
      <w:color w:val="943634"/>
      <w:sz w:val="28"/>
      <w:szCs w:val="26"/>
      <w:lang w:bidi="en-US"/>
    </w:rPr>
  </w:style>
  <w:style w:type="paragraph" w:customStyle="1" w:styleId="AR1">
    <w:name w:val="AR1"/>
    <w:basedOn w:val="Normal"/>
    <w:link w:val="AR1Car"/>
    <w:autoRedefine/>
    <w:qFormat/>
    <w:rsid w:val="00AA3F41"/>
    <w:pPr>
      <w:spacing w:before="120" w:after="120" w:line="240" w:lineRule="auto"/>
      <w:ind w:left="425" w:hanging="425"/>
      <w:jc w:val="both"/>
    </w:pPr>
  </w:style>
  <w:style w:type="character" w:customStyle="1" w:styleId="AR1Car">
    <w:name w:val="AR1 Car"/>
    <w:basedOn w:val="Lletraperdefectedelpargraf"/>
    <w:link w:val="AR1"/>
    <w:rsid w:val="00AA3F41"/>
    <w:rPr>
      <w:rFonts w:ascii="Arial" w:eastAsia="Times New Roman" w:hAnsi="Arial" w:cs="Times New Roman"/>
      <w:lang w:bidi="en-US"/>
    </w:rPr>
  </w:style>
  <w:style w:type="paragraph" w:customStyle="1" w:styleId="ARtit1">
    <w:name w:val="AR_tit 1"/>
    <w:basedOn w:val="Ttol1"/>
    <w:autoRedefine/>
    <w:qFormat/>
    <w:rsid w:val="00346491"/>
    <w:pPr>
      <w:shd w:val="clear" w:color="auto" w:fill="FFFFFF" w:themeFill="background1"/>
    </w:pPr>
    <w:rPr>
      <w:rFonts w:ascii="Garamond" w:hAnsi="Garamond"/>
      <w:b/>
      <w:color w:val="4472C4" w:themeColor="accent1"/>
      <w:sz w:val="24"/>
      <w:u w:val="single"/>
      <w:lang w:eastAsia="ar-SA"/>
    </w:rPr>
  </w:style>
  <w:style w:type="character" w:customStyle="1" w:styleId="Ttol3Car">
    <w:name w:val="Títol 3 Car"/>
    <w:aliases w:val="tit 3 Car"/>
    <w:basedOn w:val="Lletraperdefectedelpargraf"/>
    <w:link w:val="Ttol3"/>
    <w:uiPriority w:val="2"/>
    <w:rsid w:val="00E91A07"/>
    <w:rPr>
      <w:rFonts w:ascii="Arial" w:eastAsiaTheme="majorEastAsia" w:hAnsi="Arial" w:cstheme="majorBidi"/>
      <w:b/>
      <w:color w:val="943634"/>
      <w:sz w:val="24"/>
      <w:szCs w:val="24"/>
      <w:lang w:bidi="en-US"/>
    </w:rPr>
  </w:style>
  <w:style w:type="paragraph" w:customStyle="1" w:styleId="tit1">
    <w:name w:val="tit 1"/>
    <w:basedOn w:val="Ttol1"/>
    <w:qFormat/>
    <w:rsid w:val="0008498B"/>
    <w:rPr>
      <w:rFonts w:ascii="Arial" w:hAnsi="Arial"/>
      <w:i/>
      <w:sz w:val="28"/>
    </w:rPr>
  </w:style>
  <w:style w:type="paragraph" w:styleId="Capalera">
    <w:name w:val="header"/>
    <w:basedOn w:val="Normal"/>
    <w:link w:val="CapaleraCar"/>
    <w:unhideWhenUsed/>
    <w:rsid w:val="005F4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5F4CDD"/>
    <w:rPr>
      <w:rFonts w:ascii="Arial" w:hAnsi="Arial"/>
    </w:rPr>
  </w:style>
  <w:style w:type="paragraph" w:styleId="Peu">
    <w:name w:val="footer"/>
    <w:basedOn w:val="Normal"/>
    <w:link w:val="PeuCar"/>
    <w:unhideWhenUsed/>
    <w:rsid w:val="005F4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rsid w:val="005F4CDD"/>
    <w:rPr>
      <w:rFonts w:ascii="Arial" w:hAnsi="Arial"/>
    </w:rPr>
  </w:style>
  <w:style w:type="character" w:styleId="Nmerodepgina">
    <w:name w:val="page number"/>
    <w:basedOn w:val="Lletraperdefectedelpargraf"/>
    <w:rsid w:val="0008498B"/>
  </w:style>
  <w:style w:type="paragraph" w:styleId="Textdenotaapeudepgina">
    <w:name w:val="footnote text"/>
    <w:basedOn w:val="Normal"/>
    <w:link w:val="TextdenotaapeudepginaCar"/>
    <w:uiPriority w:val="99"/>
    <w:rsid w:val="0008498B"/>
    <w:rPr>
      <w:sz w:val="20"/>
      <w:szCs w:val="20"/>
      <w:lang w:val="en-U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08498B"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Textennegreta">
    <w:name w:val="Strong"/>
    <w:aliases w:val="Titol 1 hsj"/>
    <w:uiPriority w:val="22"/>
    <w:qFormat/>
    <w:rsid w:val="0008498B"/>
    <w:rPr>
      <w:b/>
      <w:bCs/>
      <w:color w:val="943634"/>
      <w:spacing w:val="5"/>
    </w:rPr>
  </w:style>
  <w:style w:type="paragraph" w:customStyle="1" w:styleId="Titol1">
    <w:name w:val="Titol 1"/>
    <w:basedOn w:val="Normal"/>
    <w:rsid w:val="0008498B"/>
    <w:pPr>
      <w:pBdr>
        <w:bottom w:val="single" w:sz="4" w:space="1" w:color="auto"/>
      </w:pBdr>
      <w:spacing w:after="0"/>
      <w:jc w:val="both"/>
    </w:pPr>
    <w:rPr>
      <w:b/>
      <w:bCs/>
      <w:sz w:val="28"/>
      <w:szCs w:val="20"/>
    </w:rPr>
  </w:style>
  <w:style w:type="table" w:styleId="Taulaambquadrcula">
    <w:name w:val="Table Grid"/>
    <w:basedOn w:val="Taulanormal"/>
    <w:uiPriority w:val="39"/>
    <w:rsid w:val="00D61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693C7C"/>
    <w:pPr>
      <w:ind w:left="720"/>
      <w:contextualSpacing/>
    </w:pPr>
  </w:style>
  <w:style w:type="table" w:styleId="Taulasenzilla3">
    <w:name w:val="Plain Table 3"/>
    <w:basedOn w:val="Taulanormal"/>
    <w:uiPriority w:val="43"/>
    <w:rsid w:val="00FC75C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xtdeglobus">
    <w:name w:val="Balloon Text"/>
    <w:basedOn w:val="Normal"/>
    <w:link w:val="TextdeglobusCar"/>
    <w:uiPriority w:val="99"/>
    <w:semiHidden/>
    <w:unhideWhenUsed/>
    <w:rsid w:val="0078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78051B"/>
    <w:rPr>
      <w:rFonts w:ascii="Segoe UI" w:eastAsia="Times New Roman" w:hAnsi="Segoe UI" w:cs="Segoe UI"/>
      <w:sz w:val="18"/>
      <w:szCs w:val="18"/>
      <w:lang w:bidi="en-US"/>
    </w:rPr>
  </w:style>
  <w:style w:type="character" w:styleId="Textdelcontenidor">
    <w:name w:val="Placeholder Text"/>
    <w:basedOn w:val="Lletraperdefectedelpargraf"/>
    <w:uiPriority w:val="99"/>
    <w:semiHidden/>
    <w:rsid w:val="001421DF"/>
    <w:rPr>
      <w:color w:val="808080"/>
    </w:rPr>
  </w:style>
  <w:style w:type="character" w:styleId="Enlla">
    <w:name w:val="Hyperlink"/>
    <w:basedOn w:val="Lletraperdefectedelpargraf"/>
    <w:uiPriority w:val="99"/>
    <w:unhideWhenUsed/>
    <w:rsid w:val="00242211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42211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6F74B4"/>
    <w:pPr>
      <w:jc w:val="left"/>
    </w:pPr>
    <w:rPr>
      <w:rFonts w:ascii="Arial" w:eastAsia="Times New Roman" w:hAnsi="Arial" w:cs="Times New Roman"/>
      <w:lang w:bidi="en-US"/>
    </w:rPr>
  </w:style>
  <w:style w:type="character" w:styleId="Refernciadecomentari">
    <w:name w:val="annotation reference"/>
    <w:basedOn w:val="Lletraperdefectedelpargraf"/>
    <w:uiPriority w:val="99"/>
    <w:unhideWhenUsed/>
    <w:rsid w:val="00B31DBF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31DBF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B31DBF"/>
    <w:rPr>
      <w:rFonts w:ascii="Arial" w:eastAsia="Times New Roman" w:hAnsi="Arial" w:cs="Times New Roman"/>
      <w:sz w:val="20"/>
      <w:szCs w:val="20"/>
      <w:lang w:bidi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31DB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31DBF"/>
    <w:rPr>
      <w:rFonts w:ascii="Arial" w:eastAsia="Times New Roman" w:hAnsi="Arial" w:cs="Times New Roman"/>
      <w:b/>
      <w:bCs/>
      <w:sz w:val="20"/>
      <w:szCs w:val="20"/>
      <w:lang w:bidi="en-US"/>
    </w:rPr>
  </w:style>
  <w:style w:type="character" w:styleId="Refernciadenotaapeudepgina">
    <w:name w:val="footnote reference"/>
    <w:uiPriority w:val="99"/>
    <w:semiHidden/>
    <w:unhideWhenUsed/>
    <w:rsid w:val="00F9204A"/>
    <w:rPr>
      <w:vertAlign w:val="superscript"/>
    </w:rPr>
  </w:style>
  <w:style w:type="paragraph" w:customStyle="1" w:styleId="isselectedend">
    <w:name w:val="isselectedend"/>
    <w:basedOn w:val="Normal"/>
    <w:rsid w:val="005F42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5F42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rca@govern.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ole\Documents\Plantilles%20de%20l'Office%20personalitzades\Plantilla%20hsj%20DEF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743555882C418F99FE792E9F955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16341-E68D-4BC5-A73B-726BE0BADEE0}"/>
      </w:docPartPr>
      <w:docPartBody>
        <w:p w:rsidR="00987427" w:rsidRDefault="00372E03" w:rsidP="00372E03">
          <w:pPr>
            <w:pStyle w:val="69743555882C418F99FE792E9F955E88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939F3023CEC241738530D1958171ED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088D2-57EF-414B-BD10-5D1131F4D191}"/>
      </w:docPartPr>
      <w:docPartBody>
        <w:p w:rsidR="00987427" w:rsidRDefault="00372E03" w:rsidP="00372E03">
          <w:pPr>
            <w:pStyle w:val="939F3023CEC241738530D1958171ED1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A527E7E22326436DB03CD30633C83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71CC7-5ABB-4DAE-A6FB-559820DFC0AC}"/>
      </w:docPartPr>
      <w:docPartBody>
        <w:p w:rsidR="00987427" w:rsidRDefault="00372E03" w:rsidP="00372E03">
          <w:pPr>
            <w:pStyle w:val="A527E7E22326436DB03CD30633C83C3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45CED803DB3D469D91FE4ED6C6F36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F4FD3-E486-4B5E-A926-391FB07492B1}"/>
      </w:docPartPr>
      <w:docPartBody>
        <w:p w:rsidR="00987427" w:rsidRDefault="00372E03" w:rsidP="00372E03">
          <w:pPr>
            <w:pStyle w:val="45CED803DB3D469D91FE4ED6C6F3664E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D547FAC3BF234097AD354BE60FC8A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7F771-9223-4D1C-A0D1-DE5BF1A6A4A3}"/>
      </w:docPartPr>
      <w:docPartBody>
        <w:p w:rsidR="00EF7E0E" w:rsidRDefault="001B43B1" w:rsidP="001B43B1">
          <w:pPr>
            <w:pStyle w:val="D547FAC3BF234097AD354BE60FC8A283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D8FD7BE50636420780895CF3573F5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E1520-C5E0-4E60-9B3C-9000A0AAC8F2}"/>
      </w:docPartPr>
      <w:docPartBody>
        <w:p w:rsidR="00EC1473" w:rsidRDefault="006C1755" w:rsidP="006C1755">
          <w:pPr>
            <w:pStyle w:val="D8FD7BE50636420780895CF3573F586C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BF4633609E3C48CA8FF39ABF82AAB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EC248-B2FE-43BE-A86C-6B4B138A36E0}"/>
      </w:docPartPr>
      <w:docPartBody>
        <w:p w:rsidR="00F745AC" w:rsidRDefault="00621E27" w:rsidP="00621E27">
          <w:pPr>
            <w:pStyle w:val="BF4633609E3C48CA8FF39ABF82AAB2F7"/>
          </w:pPr>
          <w:r w:rsidRPr="00114562">
            <w:rPr>
              <w:lang w:eastAsia="ar-SA"/>
            </w:rPr>
            <w:t>Feu clic o toqueu aquí per escriure text.</w:t>
          </w:r>
        </w:p>
      </w:docPartBody>
    </w:docPart>
    <w:docPart>
      <w:docPartPr>
        <w:name w:val="516D720B421741C5977F079291A72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4A5F0-5A05-400F-8A57-2277CCDC33F7}"/>
      </w:docPartPr>
      <w:docPartBody>
        <w:p w:rsidR="00865DBD" w:rsidRDefault="008110C2" w:rsidP="008110C2">
          <w:pPr>
            <w:pStyle w:val="516D720B421741C5977F079291A7218A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697BDB7542824883A787444C29F10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7735C-A3A3-4410-8ADD-3B44B8678ED6}"/>
      </w:docPartPr>
      <w:docPartBody>
        <w:p w:rsidR="00865DBD" w:rsidRDefault="008110C2" w:rsidP="008110C2">
          <w:pPr>
            <w:pStyle w:val="697BDB7542824883A787444C29F10A55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3BBF1D0888AA4A16B8565492C6FEB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B992C-2444-4ADF-8BD4-E80F7E09A601}"/>
      </w:docPartPr>
      <w:docPartBody>
        <w:p w:rsidR="005B5A0C" w:rsidRDefault="00A91A94" w:rsidP="00A91A94">
          <w:pPr>
            <w:pStyle w:val="3BBF1D0888AA4A16B8565492C6FEB277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D5A712054927450FBE96D17F7590B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E5ECA-C041-4F8D-84AB-404CCBD66739}"/>
      </w:docPartPr>
      <w:docPartBody>
        <w:p w:rsidR="00A97916" w:rsidRDefault="005B5A0C" w:rsidP="005B5A0C">
          <w:pPr>
            <w:pStyle w:val="D5A712054927450FBE96D17F7590B30D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59B7B9365F3D4A55AF4A65676BA3E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D3C1-BC63-44A1-ACBE-6AD1E0DDAA93}"/>
      </w:docPartPr>
      <w:docPartBody>
        <w:p w:rsidR="00A97916" w:rsidRDefault="005B5A0C" w:rsidP="005B5A0C">
          <w:pPr>
            <w:pStyle w:val="59B7B9365F3D4A55AF4A65676BA3EB56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33C6CDEB2B9045C6A819D91D63287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7827D-3A21-4CA6-91B2-6BDFCD448199}"/>
      </w:docPartPr>
      <w:docPartBody>
        <w:p w:rsidR="00A97916" w:rsidRDefault="005B5A0C" w:rsidP="005B5A0C">
          <w:pPr>
            <w:pStyle w:val="33C6CDEB2B9045C6A819D91D6328729F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9705F2D9367C431AB42FBE9296C6E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B4EE-E016-40DE-80C9-82E916829154}"/>
      </w:docPartPr>
      <w:docPartBody>
        <w:p w:rsidR="00A62DA0" w:rsidRDefault="004C6308" w:rsidP="004C6308">
          <w:pPr>
            <w:pStyle w:val="9705F2D9367C431AB42FBE9296C6E784"/>
          </w:pPr>
          <w:r w:rsidRPr="001D6BD5">
            <w:rPr>
              <w:rFonts w:ascii="Garamond" w:hAnsi="Garamond" w:cs="Arial"/>
              <w:b/>
              <w:bdr w:val="single" w:sz="4" w:space="0" w:color="auto"/>
            </w:rPr>
            <w:t>Feu clic o toqueu aquí per escriure text</w:t>
          </w:r>
          <w:r w:rsidRPr="001D6BD5">
            <w:rPr>
              <w:rFonts w:ascii="Garamond" w:hAnsi="Garamond" w:cs="Arial"/>
              <w:bdr w:val="single" w:sz="4" w:space="0" w:color="auto"/>
            </w:rPr>
            <w:t>.</w:t>
          </w:r>
        </w:p>
      </w:docPartBody>
    </w:docPart>
    <w:docPart>
      <w:docPartPr>
        <w:name w:val="ED08BE4F03554889912A7836D5D12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D90C0-017E-46DD-BAE7-8E182455282F}"/>
      </w:docPartPr>
      <w:docPartBody>
        <w:p w:rsidR="00A62DA0" w:rsidRDefault="004C6308" w:rsidP="004C6308">
          <w:pPr>
            <w:pStyle w:val="ED08BE4F03554889912A7836D5D12A67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BABEC4A2758B4A4BA41CB8218B351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1EAC4-BA42-4354-B79C-C6C54727EB0A}"/>
      </w:docPartPr>
      <w:docPartBody>
        <w:p w:rsidR="00A62DA0" w:rsidRDefault="004C6308" w:rsidP="004C6308">
          <w:pPr>
            <w:pStyle w:val="BABEC4A2758B4A4BA41CB8218B351F03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0CB7728E0D094DE3B8CAB451976DF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3F231-3586-4771-BFE7-827E7D2F7A2B}"/>
      </w:docPartPr>
      <w:docPartBody>
        <w:p w:rsidR="00A62DA0" w:rsidRDefault="004C6308" w:rsidP="004C6308">
          <w:pPr>
            <w:pStyle w:val="0CB7728E0D094DE3B8CAB451976DF3D4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B0A7250637B6489091AC06143832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B853-5E68-4DC9-939B-5FFCE6132C91}"/>
      </w:docPartPr>
      <w:docPartBody>
        <w:p w:rsidR="00A62DA0" w:rsidRDefault="004C6308" w:rsidP="004C6308">
          <w:pPr>
            <w:pStyle w:val="B0A7250637B6489091AC061438329D01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7EAA10C280AB43FCB1736C0766D35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94FE5-8D9C-42CD-B944-60C39445890C}"/>
      </w:docPartPr>
      <w:docPartBody>
        <w:p w:rsidR="00A62DA0" w:rsidRDefault="004C6308" w:rsidP="004C6308">
          <w:pPr>
            <w:pStyle w:val="7EAA10C280AB43FCB1736C0766D35E8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83984A620E4044AEB2689ED0CEE9F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E5EEE-73B0-4509-B6EA-41879E853B6C}"/>
      </w:docPartPr>
      <w:docPartBody>
        <w:p w:rsidR="00A62DA0" w:rsidRDefault="004C6308" w:rsidP="004C6308">
          <w:pPr>
            <w:pStyle w:val="83984A620E4044AEB2689ED0CEE9F923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45191FC748C3482796D938397AE0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4F113-2CA5-4217-AF42-423DC600703A}"/>
      </w:docPartPr>
      <w:docPartBody>
        <w:p w:rsidR="00A62DA0" w:rsidRDefault="004C6308" w:rsidP="004C6308">
          <w:pPr>
            <w:pStyle w:val="45191FC748C3482796D938397AE013EA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FA77AFEFDFEF405E9FED141C0F4EF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6F8D6-2AAE-4829-B7A8-C251DE709D8E}"/>
      </w:docPartPr>
      <w:docPartBody>
        <w:p w:rsidR="00425E7F" w:rsidRDefault="00D43FE2" w:rsidP="00D43FE2">
          <w:pPr>
            <w:pStyle w:val="FA77AFEFDFEF405E9FED141C0F4EFA9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B8EF1D9C8A174692B3CD2440BCC61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48C90-4726-43A9-9E1A-2974B5502FB0}"/>
      </w:docPartPr>
      <w:docPartBody>
        <w:p w:rsidR="00425E7F" w:rsidRDefault="00D43FE2" w:rsidP="00D43FE2">
          <w:pPr>
            <w:pStyle w:val="B8EF1D9C8A174692B3CD2440BCC61D2B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45E1D913B9F1490C9707A4DAEE67C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15708-9785-47E8-BA79-0E3FC18D4117}"/>
      </w:docPartPr>
      <w:docPartBody>
        <w:p w:rsidR="00425E7F" w:rsidRDefault="00D43FE2" w:rsidP="00D43FE2">
          <w:pPr>
            <w:pStyle w:val="45E1D913B9F1490C9707A4DAEE67C251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D00003D0CFC746439440D350106DE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16775-8987-49B1-A7E3-C37BDAC365A9}"/>
      </w:docPartPr>
      <w:docPartBody>
        <w:p w:rsidR="00425E7F" w:rsidRDefault="00D43FE2" w:rsidP="00D43FE2">
          <w:pPr>
            <w:pStyle w:val="D00003D0CFC746439440D350106DE52C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68B1B548EC8440448F7C9C7209ACD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ED859-4886-4488-9B2D-763FC2081382}"/>
      </w:docPartPr>
      <w:docPartBody>
        <w:p w:rsidR="00425E7F" w:rsidRDefault="00D43FE2" w:rsidP="00D43FE2">
          <w:pPr>
            <w:pStyle w:val="68B1B548EC8440448F7C9C7209ACD90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157AC2ECFE384F6F92B4764AD8E87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2A155-7F5B-4F33-AAD4-FDC7B2DC6BF5}"/>
      </w:docPartPr>
      <w:docPartBody>
        <w:p w:rsidR="00425E7F" w:rsidRDefault="00D43FE2" w:rsidP="00D43FE2">
          <w:pPr>
            <w:pStyle w:val="157AC2ECFE384F6F92B4764AD8E879B4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50A7B4588F8B41FCB63E02D22D7DE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6C1E1-BD40-4CAA-B953-D1788B85C9D8}"/>
      </w:docPartPr>
      <w:docPartBody>
        <w:p w:rsidR="00425E7F" w:rsidRDefault="00D43FE2" w:rsidP="00D43FE2">
          <w:pPr>
            <w:pStyle w:val="50A7B4588F8B41FCB63E02D22D7DE656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0368FDC60B4B417E8E608400C9D5C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B88C4-D561-458B-BBAA-E5F8B3116F3E}"/>
      </w:docPartPr>
      <w:docPartBody>
        <w:p w:rsidR="00425E7F" w:rsidRDefault="00D43FE2" w:rsidP="00D43FE2">
          <w:pPr>
            <w:pStyle w:val="0368FDC60B4B417E8E608400C9D5C579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AA09E851AF0747DAA01F8F906B916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8D800-528C-46FA-A861-2E2267CB228C}"/>
      </w:docPartPr>
      <w:docPartBody>
        <w:p w:rsidR="00425E7F" w:rsidRDefault="00D43FE2" w:rsidP="00D43FE2">
          <w:pPr>
            <w:pStyle w:val="AA09E851AF0747DAA01F8F906B916F6E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9CD55547119F4F1A9E11426E9ACA4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D870D-7661-45A6-81A4-4E11A743ACAD}"/>
      </w:docPartPr>
      <w:docPartBody>
        <w:p w:rsidR="00425E7F" w:rsidRDefault="00D43FE2" w:rsidP="00D43FE2">
          <w:pPr>
            <w:pStyle w:val="9CD55547119F4F1A9E11426E9ACA493A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C83D2DE6B347414CB4D1E08AC85A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2BE43-DBF9-4BB1-AAC3-B44A15D49737}"/>
      </w:docPartPr>
      <w:docPartBody>
        <w:p w:rsidR="00425E7F" w:rsidRDefault="00D43FE2" w:rsidP="00D43FE2">
          <w:pPr>
            <w:pStyle w:val="C83D2DE6B347414CB4D1E08AC85A4810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638985F8630E4BA5A245D620C29C1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E8D6B-07EE-450F-859E-6A2F1742D466}"/>
      </w:docPartPr>
      <w:docPartBody>
        <w:p w:rsidR="00425E7F" w:rsidRDefault="00D43FE2" w:rsidP="00D43FE2">
          <w:pPr>
            <w:pStyle w:val="638985F8630E4BA5A245D620C29C1A74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70F9AD849718497AAA757EF5168C6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D8D91-12B4-4807-83DE-9B83D4A25CCB}"/>
      </w:docPartPr>
      <w:docPartBody>
        <w:p w:rsidR="00425E7F" w:rsidRDefault="00D43FE2" w:rsidP="00D43FE2">
          <w:pPr>
            <w:pStyle w:val="70F9AD849718497AAA757EF5168C654A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028D851907C7439995C89D537D552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FF597-8F4E-44D2-8DB6-A9687A7D747C}"/>
      </w:docPartPr>
      <w:docPartBody>
        <w:p w:rsidR="00425E7F" w:rsidRDefault="00D43FE2" w:rsidP="00D43FE2">
          <w:pPr>
            <w:pStyle w:val="028D851907C7439995C89D537D552A17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  <w:docPart>
      <w:docPartPr>
        <w:name w:val="5EAEE4775CBF44359D07B1C8AFA04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22578-5EC1-422B-BC0B-443D844B882F}"/>
      </w:docPartPr>
      <w:docPartBody>
        <w:p w:rsidR="00425E7F" w:rsidRDefault="00D43FE2" w:rsidP="00D43FE2">
          <w:pPr>
            <w:pStyle w:val="5EAEE4775CBF44359D07B1C8AFA04DB5"/>
          </w:pPr>
          <w:r w:rsidRPr="00E64BA8">
            <w:rPr>
              <w:rStyle w:val="Textdelcontenidor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83"/>
    <w:rsid w:val="0000535C"/>
    <w:rsid w:val="001B43B1"/>
    <w:rsid w:val="001E6EB4"/>
    <w:rsid w:val="00256A83"/>
    <w:rsid w:val="002A635E"/>
    <w:rsid w:val="0032589B"/>
    <w:rsid w:val="00340B4E"/>
    <w:rsid w:val="00372E03"/>
    <w:rsid w:val="00386F9A"/>
    <w:rsid w:val="003B1896"/>
    <w:rsid w:val="003E3A9E"/>
    <w:rsid w:val="00425E7F"/>
    <w:rsid w:val="004C1F3C"/>
    <w:rsid w:val="004C6308"/>
    <w:rsid w:val="00595257"/>
    <w:rsid w:val="005B5A0C"/>
    <w:rsid w:val="005F0948"/>
    <w:rsid w:val="00621E27"/>
    <w:rsid w:val="006C1755"/>
    <w:rsid w:val="0070167C"/>
    <w:rsid w:val="008110C2"/>
    <w:rsid w:val="00820BDA"/>
    <w:rsid w:val="00824790"/>
    <w:rsid w:val="00865DBD"/>
    <w:rsid w:val="008947D6"/>
    <w:rsid w:val="008F08D9"/>
    <w:rsid w:val="008F4B9D"/>
    <w:rsid w:val="00987427"/>
    <w:rsid w:val="00A378C5"/>
    <w:rsid w:val="00A62DA0"/>
    <w:rsid w:val="00A91A94"/>
    <w:rsid w:val="00A97916"/>
    <w:rsid w:val="00AD46F6"/>
    <w:rsid w:val="00BC24E5"/>
    <w:rsid w:val="00C36621"/>
    <w:rsid w:val="00C6687C"/>
    <w:rsid w:val="00D43FE2"/>
    <w:rsid w:val="00E7393B"/>
    <w:rsid w:val="00EB50FC"/>
    <w:rsid w:val="00EC1473"/>
    <w:rsid w:val="00EF7E0E"/>
    <w:rsid w:val="00F745AC"/>
    <w:rsid w:val="00F84691"/>
    <w:rsid w:val="00F9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rsid w:val="00D43FE2"/>
  </w:style>
  <w:style w:type="paragraph" w:customStyle="1" w:styleId="FFBA445FAEB247FE84DCA8F211EDD390">
    <w:name w:val="FFBA445FAEB247FE84DCA8F211EDD390"/>
    <w:rsid w:val="0000535C"/>
  </w:style>
  <w:style w:type="paragraph" w:customStyle="1" w:styleId="69743555882C418F99FE792E9F955E88">
    <w:name w:val="69743555882C418F99FE792E9F955E88"/>
    <w:rsid w:val="00372E03"/>
  </w:style>
  <w:style w:type="paragraph" w:customStyle="1" w:styleId="4CBA2BBECEBC4745A594CC27297ED665">
    <w:name w:val="4CBA2BBECEBC4745A594CC27297ED665"/>
    <w:rsid w:val="00372E03"/>
  </w:style>
  <w:style w:type="paragraph" w:customStyle="1" w:styleId="939F3023CEC241738530D1958171ED19">
    <w:name w:val="939F3023CEC241738530D1958171ED19"/>
    <w:rsid w:val="00372E03"/>
  </w:style>
  <w:style w:type="paragraph" w:customStyle="1" w:styleId="64442A1FAA4F4F70902E2F516C17086C">
    <w:name w:val="64442A1FAA4F4F70902E2F516C17086C"/>
    <w:rsid w:val="00372E03"/>
  </w:style>
  <w:style w:type="paragraph" w:customStyle="1" w:styleId="083AE6FBFB26470ABDE67AAC8AEC8754">
    <w:name w:val="083AE6FBFB26470ABDE67AAC8AEC8754"/>
    <w:rsid w:val="00372E03"/>
  </w:style>
  <w:style w:type="paragraph" w:customStyle="1" w:styleId="A527E7E22326436DB03CD30633C83C39">
    <w:name w:val="A527E7E22326436DB03CD30633C83C39"/>
    <w:rsid w:val="00372E03"/>
  </w:style>
  <w:style w:type="paragraph" w:customStyle="1" w:styleId="45CED803DB3D469D91FE4ED6C6F3664E">
    <w:name w:val="45CED803DB3D469D91FE4ED6C6F3664E"/>
    <w:rsid w:val="00372E03"/>
  </w:style>
  <w:style w:type="paragraph" w:customStyle="1" w:styleId="60216E0A41F644C387E5F076530677FA">
    <w:name w:val="60216E0A41F644C387E5F076530677FA"/>
    <w:rsid w:val="00372E03"/>
  </w:style>
  <w:style w:type="paragraph" w:customStyle="1" w:styleId="F141A78CE1CF466FB07EE6AC30E2D369">
    <w:name w:val="F141A78CE1CF466FB07EE6AC30E2D369"/>
    <w:rsid w:val="00372E03"/>
  </w:style>
  <w:style w:type="paragraph" w:customStyle="1" w:styleId="0D407002B7AD4DA4932FD81E01221339">
    <w:name w:val="0D407002B7AD4DA4932FD81E01221339"/>
    <w:rsid w:val="00372E03"/>
  </w:style>
  <w:style w:type="paragraph" w:customStyle="1" w:styleId="9D5A9776165F49DBBC9EF38746EEE06E">
    <w:name w:val="9D5A9776165F49DBBC9EF38746EEE06E"/>
    <w:rsid w:val="00372E03"/>
  </w:style>
  <w:style w:type="paragraph" w:customStyle="1" w:styleId="3DDC60E4963246B0AED8A02F3CCCB8B4">
    <w:name w:val="3DDC60E4963246B0AED8A02F3CCCB8B4"/>
    <w:rsid w:val="001B43B1"/>
  </w:style>
  <w:style w:type="paragraph" w:customStyle="1" w:styleId="A095888D7E6A4A77BA4745AD4BF9B65B">
    <w:name w:val="A095888D7E6A4A77BA4745AD4BF9B65B"/>
    <w:rsid w:val="001B43B1"/>
  </w:style>
  <w:style w:type="paragraph" w:customStyle="1" w:styleId="FAF2B5F947AA490BBE2BA2A4FABB406A">
    <w:name w:val="FAF2B5F947AA490BBE2BA2A4FABB406A"/>
    <w:rsid w:val="001B43B1"/>
  </w:style>
  <w:style w:type="paragraph" w:customStyle="1" w:styleId="E6C0C8DC8B4847DC9017282E4D91CF22">
    <w:name w:val="E6C0C8DC8B4847DC9017282E4D91CF22"/>
    <w:rsid w:val="001B43B1"/>
  </w:style>
  <w:style w:type="paragraph" w:customStyle="1" w:styleId="85F799D215B0446B9E9169E208E244D7">
    <w:name w:val="85F799D215B0446B9E9169E208E244D7"/>
    <w:rsid w:val="001B43B1"/>
  </w:style>
  <w:style w:type="paragraph" w:customStyle="1" w:styleId="2BFDC4A0B20A4E85B9B5CD07E5F5AEDA">
    <w:name w:val="2BFDC4A0B20A4E85B9B5CD07E5F5AEDA"/>
    <w:rsid w:val="001B43B1"/>
  </w:style>
  <w:style w:type="paragraph" w:customStyle="1" w:styleId="D547FAC3BF234097AD354BE60FC8A283">
    <w:name w:val="D547FAC3BF234097AD354BE60FC8A283"/>
    <w:rsid w:val="001B43B1"/>
  </w:style>
  <w:style w:type="paragraph" w:customStyle="1" w:styleId="A7D4374690CF46B4B2B06F0819B99219">
    <w:name w:val="A7D4374690CF46B4B2B06F0819B99219"/>
    <w:rsid w:val="001B43B1"/>
  </w:style>
  <w:style w:type="paragraph" w:customStyle="1" w:styleId="7DA007F08E0A46C387673D2767C5205F">
    <w:name w:val="7DA007F08E0A46C387673D2767C5205F"/>
    <w:rsid w:val="00824790"/>
  </w:style>
  <w:style w:type="paragraph" w:customStyle="1" w:styleId="E4072187B4CC44CC931A0CFCB2CF64ED">
    <w:name w:val="E4072187B4CC44CC931A0CFCB2CF64ED"/>
    <w:rsid w:val="00824790"/>
  </w:style>
  <w:style w:type="paragraph" w:customStyle="1" w:styleId="D8FD7BE50636420780895CF3573F586C">
    <w:name w:val="D8FD7BE50636420780895CF3573F586C"/>
    <w:rsid w:val="006C1755"/>
  </w:style>
  <w:style w:type="paragraph" w:customStyle="1" w:styleId="A4F5B91D981F4D51B1B3F2F4BF02A123">
    <w:name w:val="A4F5B91D981F4D51B1B3F2F4BF02A123"/>
    <w:rsid w:val="0032589B"/>
  </w:style>
  <w:style w:type="paragraph" w:customStyle="1" w:styleId="3A628AB460084F98859EDD4D74130203">
    <w:name w:val="3A628AB460084F98859EDD4D74130203"/>
    <w:rsid w:val="00F84691"/>
  </w:style>
  <w:style w:type="paragraph" w:customStyle="1" w:styleId="BF4633609E3C48CA8FF39ABF82AAB2F7">
    <w:name w:val="BF4633609E3C48CA8FF39ABF82AAB2F7"/>
    <w:rsid w:val="00621E27"/>
  </w:style>
  <w:style w:type="paragraph" w:customStyle="1" w:styleId="805AFBE7FA074F0A95C03FDCF098BFCF">
    <w:name w:val="805AFBE7FA074F0A95C03FDCF098BFCF"/>
    <w:rsid w:val="008F4B9D"/>
  </w:style>
  <w:style w:type="paragraph" w:customStyle="1" w:styleId="1D5FE6DA783344139C2092D21ED08489">
    <w:name w:val="1D5FE6DA783344139C2092D21ED08489"/>
    <w:rsid w:val="008F4B9D"/>
  </w:style>
  <w:style w:type="paragraph" w:customStyle="1" w:styleId="516D720B421741C5977F079291A7218A">
    <w:name w:val="516D720B421741C5977F079291A7218A"/>
    <w:rsid w:val="008110C2"/>
  </w:style>
  <w:style w:type="paragraph" w:customStyle="1" w:styleId="B1F693CE02BB4BB7AE43123FEB445889">
    <w:name w:val="B1F693CE02BB4BB7AE43123FEB445889"/>
    <w:rsid w:val="008110C2"/>
  </w:style>
  <w:style w:type="paragraph" w:customStyle="1" w:styleId="5FF6DA7905664A418BAEA95A7D5BCD75">
    <w:name w:val="5FF6DA7905664A418BAEA95A7D5BCD75"/>
    <w:rsid w:val="008110C2"/>
  </w:style>
  <w:style w:type="paragraph" w:customStyle="1" w:styleId="82924AA038D842C89C49278175BEDDF0">
    <w:name w:val="82924AA038D842C89C49278175BEDDF0"/>
    <w:rsid w:val="008110C2"/>
  </w:style>
  <w:style w:type="paragraph" w:customStyle="1" w:styleId="77EDBE800E0347F3A5AFFB5F8387030C">
    <w:name w:val="77EDBE800E0347F3A5AFFB5F8387030C"/>
    <w:rsid w:val="008110C2"/>
  </w:style>
  <w:style w:type="paragraph" w:customStyle="1" w:styleId="5D240D79664F4B878AAACE79CF0F0D01">
    <w:name w:val="5D240D79664F4B878AAACE79CF0F0D01"/>
    <w:rsid w:val="008110C2"/>
  </w:style>
  <w:style w:type="paragraph" w:customStyle="1" w:styleId="7F72DB24D2BC49F196BE88A61AD4BCD3">
    <w:name w:val="7F72DB24D2BC49F196BE88A61AD4BCD3"/>
    <w:rsid w:val="008110C2"/>
  </w:style>
  <w:style w:type="paragraph" w:customStyle="1" w:styleId="E7545790981F45678CBC0BDB36F5DBA4">
    <w:name w:val="E7545790981F45678CBC0BDB36F5DBA4"/>
    <w:rsid w:val="008110C2"/>
  </w:style>
  <w:style w:type="paragraph" w:customStyle="1" w:styleId="192E06D66E504D70863D91A7A32E8432">
    <w:name w:val="192E06D66E504D70863D91A7A32E8432"/>
    <w:rsid w:val="008110C2"/>
  </w:style>
  <w:style w:type="paragraph" w:customStyle="1" w:styleId="8F7DD7CCD02C42C4B8AF008A18811606">
    <w:name w:val="8F7DD7CCD02C42C4B8AF008A18811606"/>
    <w:rsid w:val="008110C2"/>
  </w:style>
  <w:style w:type="paragraph" w:customStyle="1" w:styleId="DB721D9823534EE190739E4F49D5F47C">
    <w:name w:val="DB721D9823534EE190739E4F49D5F47C"/>
    <w:rsid w:val="008110C2"/>
  </w:style>
  <w:style w:type="paragraph" w:customStyle="1" w:styleId="782E66EBC607494A84FE2847596A5D17">
    <w:name w:val="782E66EBC607494A84FE2847596A5D17"/>
    <w:rsid w:val="008110C2"/>
  </w:style>
  <w:style w:type="paragraph" w:customStyle="1" w:styleId="785DC93386864FC4B65A3655DE1416F9">
    <w:name w:val="785DC93386864FC4B65A3655DE1416F9"/>
    <w:rsid w:val="008110C2"/>
  </w:style>
  <w:style w:type="paragraph" w:customStyle="1" w:styleId="159B8724203D49FAA8F317FD1F0C5753">
    <w:name w:val="159B8724203D49FAA8F317FD1F0C5753"/>
    <w:rsid w:val="008110C2"/>
  </w:style>
  <w:style w:type="paragraph" w:customStyle="1" w:styleId="FF663B5B7B8A49EFA0F3D9AC0AFBB36A">
    <w:name w:val="FF663B5B7B8A49EFA0F3D9AC0AFBB36A"/>
    <w:rsid w:val="008110C2"/>
  </w:style>
  <w:style w:type="paragraph" w:customStyle="1" w:styleId="7505EE98CFAD44F5BFBBEF728D115B34">
    <w:name w:val="7505EE98CFAD44F5BFBBEF728D115B34"/>
    <w:rsid w:val="008110C2"/>
  </w:style>
  <w:style w:type="paragraph" w:customStyle="1" w:styleId="697BDB7542824883A787444C29F10A55">
    <w:name w:val="697BDB7542824883A787444C29F10A55"/>
    <w:rsid w:val="008110C2"/>
  </w:style>
  <w:style w:type="paragraph" w:customStyle="1" w:styleId="1BDC21EB3ED34882B3675AB7F733A281">
    <w:name w:val="1BDC21EB3ED34882B3675AB7F733A281"/>
    <w:rsid w:val="008110C2"/>
  </w:style>
  <w:style w:type="paragraph" w:customStyle="1" w:styleId="E9014899CB944A1FB9681C316104E1BF">
    <w:name w:val="E9014899CB944A1FB9681C316104E1BF"/>
    <w:rsid w:val="00A91A94"/>
  </w:style>
  <w:style w:type="paragraph" w:customStyle="1" w:styleId="3CCDB9D8D8F146819E811939063D6556">
    <w:name w:val="3CCDB9D8D8F146819E811939063D6556"/>
    <w:rsid w:val="00A91A94"/>
  </w:style>
  <w:style w:type="paragraph" w:customStyle="1" w:styleId="0748EADDFB9C44ACBF4A64F6DAEE2B62">
    <w:name w:val="0748EADDFB9C44ACBF4A64F6DAEE2B62"/>
    <w:rsid w:val="00A91A94"/>
  </w:style>
  <w:style w:type="paragraph" w:customStyle="1" w:styleId="3C9B3611877C4FCAB05150353C768EE1">
    <w:name w:val="3C9B3611877C4FCAB05150353C768EE1"/>
    <w:rsid w:val="00A91A94"/>
  </w:style>
  <w:style w:type="paragraph" w:customStyle="1" w:styleId="80B367668E884778BB09A9C9B926A88F">
    <w:name w:val="80B367668E884778BB09A9C9B926A88F"/>
    <w:rsid w:val="00A91A94"/>
  </w:style>
  <w:style w:type="paragraph" w:customStyle="1" w:styleId="3BBF1D0888AA4A16B8565492C6FEB277">
    <w:name w:val="3BBF1D0888AA4A16B8565492C6FEB277"/>
    <w:rsid w:val="00A91A94"/>
  </w:style>
  <w:style w:type="paragraph" w:customStyle="1" w:styleId="FCBDA0092CD94976859AA37EB35109E6">
    <w:name w:val="FCBDA0092CD94976859AA37EB35109E6"/>
    <w:rsid w:val="00A91A94"/>
  </w:style>
  <w:style w:type="paragraph" w:customStyle="1" w:styleId="CDF26A5C5C684A04A2A1D44606EAF457">
    <w:name w:val="CDF26A5C5C684A04A2A1D44606EAF457"/>
    <w:rsid w:val="00A91A94"/>
  </w:style>
  <w:style w:type="paragraph" w:customStyle="1" w:styleId="E62B0297249445469C7C13022A26BC92">
    <w:name w:val="E62B0297249445469C7C13022A26BC92"/>
    <w:rsid w:val="00A91A94"/>
  </w:style>
  <w:style w:type="paragraph" w:customStyle="1" w:styleId="291E4DB3F61A45EBA743492CDA3DBA15">
    <w:name w:val="291E4DB3F61A45EBA743492CDA3DBA15"/>
    <w:rsid w:val="005B5A0C"/>
  </w:style>
  <w:style w:type="paragraph" w:customStyle="1" w:styleId="D5A712054927450FBE96D17F7590B30D">
    <w:name w:val="D5A712054927450FBE96D17F7590B30D"/>
    <w:rsid w:val="005B5A0C"/>
  </w:style>
  <w:style w:type="paragraph" w:customStyle="1" w:styleId="A77FA1E3261741A2852F48519BAFD6A3">
    <w:name w:val="A77FA1E3261741A2852F48519BAFD6A3"/>
    <w:rsid w:val="005B5A0C"/>
  </w:style>
  <w:style w:type="paragraph" w:customStyle="1" w:styleId="FEAF7A489BDB402D862F8BAB99F7681F">
    <w:name w:val="FEAF7A489BDB402D862F8BAB99F7681F"/>
    <w:rsid w:val="005B5A0C"/>
  </w:style>
  <w:style w:type="paragraph" w:customStyle="1" w:styleId="AD2361BFB37542C894B0D7E32E1C8072">
    <w:name w:val="AD2361BFB37542C894B0D7E32E1C8072"/>
    <w:rsid w:val="005B5A0C"/>
  </w:style>
  <w:style w:type="paragraph" w:customStyle="1" w:styleId="C691A4B9BA714C81B15D100F95CBB87F">
    <w:name w:val="C691A4B9BA714C81B15D100F95CBB87F"/>
    <w:rsid w:val="005B5A0C"/>
  </w:style>
  <w:style w:type="paragraph" w:customStyle="1" w:styleId="59B7B9365F3D4A55AF4A65676BA3EB56">
    <w:name w:val="59B7B9365F3D4A55AF4A65676BA3EB56"/>
    <w:rsid w:val="005B5A0C"/>
  </w:style>
  <w:style w:type="paragraph" w:customStyle="1" w:styleId="33C6CDEB2B9045C6A819D91D6328729F">
    <w:name w:val="33C6CDEB2B9045C6A819D91D6328729F"/>
    <w:rsid w:val="005B5A0C"/>
  </w:style>
  <w:style w:type="paragraph" w:customStyle="1" w:styleId="ED4B508C228D4A7EBAB09240780D387C">
    <w:name w:val="ED4B508C228D4A7EBAB09240780D387C"/>
    <w:rsid w:val="00A97916"/>
  </w:style>
  <w:style w:type="paragraph" w:customStyle="1" w:styleId="9705F2D9367C431AB42FBE9296C6E784">
    <w:name w:val="9705F2D9367C431AB42FBE9296C6E784"/>
    <w:rsid w:val="004C6308"/>
  </w:style>
  <w:style w:type="paragraph" w:customStyle="1" w:styleId="63152FC42AA5431CACE3ADCC2C1C7A7D">
    <w:name w:val="63152FC42AA5431CACE3ADCC2C1C7A7D"/>
    <w:rsid w:val="004C6308"/>
  </w:style>
  <w:style w:type="paragraph" w:customStyle="1" w:styleId="53F7580112A84ABA87181AD8E8DEBBCC">
    <w:name w:val="53F7580112A84ABA87181AD8E8DEBBCC"/>
    <w:rsid w:val="004C6308"/>
  </w:style>
  <w:style w:type="paragraph" w:customStyle="1" w:styleId="406553958DE84F6BA0D3E523F49AFCDA">
    <w:name w:val="406553958DE84F6BA0D3E523F49AFCDA"/>
    <w:rsid w:val="004C6308"/>
  </w:style>
  <w:style w:type="paragraph" w:customStyle="1" w:styleId="EC9991CC145D4EDBAF7E77781DE38E7D">
    <w:name w:val="EC9991CC145D4EDBAF7E77781DE38E7D"/>
    <w:rsid w:val="004C6308"/>
  </w:style>
  <w:style w:type="paragraph" w:customStyle="1" w:styleId="ED08BE4F03554889912A7836D5D12A67">
    <w:name w:val="ED08BE4F03554889912A7836D5D12A67"/>
    <w:rsid w:val="004C6308"/>
  </w:style>
  <w:style w:type="paragraph" w:customStyle="1" w:styleId="BABEC4A2758B4A4BA41CB8218B351F03">
    <w:name w:val="BABEC4A2758B4A4BA41CB8218B351F03"/>
    <w:rsid w:val="004C6308"/>
  </w:style>
  <w:style w:type="paragraph" w:customStyle="1" w:styleId="0CB7728E0D094DE3B8CAB451976DF3D4">
    <w:name w:val="0CB7728E0D094DE3B8CAB451976DF3D4"/>
    <w:rsid w:val="004C6308"/>
  </w:style>
  <w:style w:type="paragraph" w:customStyle="1" w:styleId="4D21C9337DA84A288ACFFFF18E804A48">
    <w:name w:val="4D21C9337DA84A288ACFFFF18E804A48"/>
    <w:rsid w:val="004C6308"/>
  </w:style>
  <w:style w:type="paragraph" w:customStyle="1" w:styleId="B0A7250637B6489091AC061438329D01">
    <w:name w:val="B0A7250637B6489091AC061438329D01"/>
    <w:rsid w:val="004C6308"/>
  </w:style>
  <w:style w:type="paragraph" w:customStyle="1" w:styleId="7EAA10C280AB43FCB1736C0766D35E89">
    <w:name w:val="7EAA10C280AB43FCB1736C0766D35E89"/>
    <w:rsid w:val="004C6308"/>
  </w:style>
  <w:style w:type="paragraph" w:customStyle="1" w:styleId="83984A620E4044AEB2689ED0CEE9F923">
    <w:name w:val="83984A620E4044AEB2689ED0CEE9F923"/>
    <w:rsid w:val="004C6308"/>
  </w:style>
  <w:style w:type="paragraph" w:customStyle="1" w:styleId="45191FC748C3482796D938397AE013EA">
    <w:name w:val="45191FC748C3482796D938397AE013EA"/>
    <w:rsid w:val="004C6308"/>
  </w:style>
  <w:style w:type="paragraph" w:customStyle="1" w:styleId="FA77AFEFDFEF405E9FED141C0F4EFA99">
    <w:name w:val="FA77AFEFDFEF405E9FED141C0F4EFA99"/>
    <w:rsid w:val="00D43FE2"/>
  </w:style>
  <w:style w:type="paragraph" w:customStyle="1" w:styleId="B8EF1D9C8A174692B3CD2440BCC61D2B">
    <w:name w:val="B8EF1D9C8A174692B3CD2440BCC61D2B"/>
    <w:rsid w:val="00D43FE2"/>
  </w:style>
  <w:style w:type="paragraph" w:customStyle="1" w:styleId="6F302F1EB7314385AB13E8BE5519C793">
    <w:name w:val="6F302F1EB7314385AB13E8BE5519C793"/>
    <w:rsid w:val="00D43FE2"/>
  </w:style>
  <w:style w:type="paragraph" w:customStyle="1" w:styleId="45E1D913B9F1490C9707A4DAEE67C251">
    <w:name w:val="45E1D913B9F1490C9707A4DAEE67C251"/>
    <w:rsid w:val="00D43FE2"/>
  </w:style>
  <w:style w:type="paragraph" w:customStyle="1" w:styleId="6A816DAE430147CF80450D676CC857EE">
    <w:name w:val="6A816DAE430147CF80450D676CC857EE"/>
    <w:rsid w:val="00D43FE2"/>
  </w:style>
  <w:style w:type="paragraph" w:customStyle="1" w:styleId="BFCAF33FCD6E4090908D99A4BA848773">
    <w:name w:val="BFCAF33FCD6E4090908D99A4BA848773"/>
    <w:rsid w:val="00D43FE2"/>
  </w:style>
  <w:style w:type="paragraph" w:customStyle="1" w:styleId="D00003D0CFC746439440D350106DE52C">
    <w:name w:val="D00003D0CFC746439440D350106DE52C"/>
    <w:rsid w:val="00D43FE2"/>
  </w:style>
  <w:style w:type="paragraph" w:customStyle="1" w:styleId="68B1B548EC8440448F7C9C7209ACD909">
    <w:name w:val="68B1B548EC8440448F7C9C7209ACD909"/>
    <w:rsid w:val="00D43FE2"/>
  </w:style>
  <w:style w:type="paragraph" w:customStyle="1" w:styleId="157AC2ECFE384F6F92B4764AD8E879B4">
    <w:name w:val="157AC2ECFE384F6F92B4764AD8E879B4"/>
    <w:rsid w:val="00D43FE2"/>
  </w:style>
  <w:style w:type="paragraph" w:customStyle="1" w:styleId="50A7B4588F8B41FCB63E02D22D7DE656">
    <w:name w:val="50A7B4588F8B41FCB63E02D22D7DE656"/>
    <w:rsid w:val="00D43FE2"/>
  </w:style>
  <w:style w:type="paragraph" w:customStyle="1" w:styleId="0368FDC60B4B417E8E608400C9D5C579">
    <w:name w:val="0368FDC60B4B417E8E608400C9D5C579"/>
    <w:rsid w:val="00D43FE2"/>
  </w:style>
  <w:style w:type="paragraph" w:customStyle="1" w:styleId="AA09E851AF0747DAA01F8F906B916F6E">
    <w:name w:val="AA09E851AF0747DAA01F8F906B916F6E"/>
    <w:rsid w:val="00D43FE2"/>
  </w:style>
  <w:style w:type="paragraph" w:customStyle="1" w:styleId="9CD55547119F4F1A9E11426E9ACA493A">
    <w:name w:val="9CD55547119F4F1A9E11426E9ACA493A"/>
    <w:rsid w:val="00D43FE2"/>
  </w:style>
  <w:style w:type="paragraph" w:customStyle="1" w:styleId="C83D2DE6B347414CB4D1E08AC85A4810">
    <w:name w:val="C83D2DE6B347414CB4D1E08AC85A4810"/>
    <w:rsid w:val="00D43FE2"/>
  </w:style>
  <w:style w:type="paragraph" w:customStyle="1" w:styleId="638985F8630E4BA5A245D620C29C1A74">
    <w:name w:val="638985F8630E4BA5A245D620C29C1A74"/>
    <w:rsid w:val="00D43FE2"/>
  </w:style>
  <w:style w:type="paragraph" w:customStyle="1" w:styleId="70F9AD849718497AAA757EF5168C654A">
    <w:name w:val="70F9AD849718497AAA757EF5168C654A"/>
    <w:rsid w:val="00D43FE2"/>
  </w:style>
  <w:style w:type="paragraph" w:customStyle="1" w:styleId="028D851907C7439995C89D537D552A17">
    <w:name w:val="028D851907C7439995C89D537D552A17"/>
    <w:rsid w:val="00D43FE2"/>
  </w:style>
  <w:style w:type="paragraph" w:customStyle="1" w:styleId="5EAEE4775CBF44359D07B1C8AFA04DB5">
    <w:name w:val="5EAEE4775CBF44359D07B1C8AFA04DB5"/>
    <w:rsid w:val="00D43F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2FCF-AEED-429B-A7B4-FE2A7519D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hsj DEF2</Template>
  <TotalTime>332</TotalTime>
  <Pages>6</Pages>
  <Words>1558</Words>
  <Characters>8881</Characters>
  <Application>Microsoft Office Word</Application>
  <DocSecurity>0</DocSecurity>
  <Lines>74</Lines>
  <Paragraphs>20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Sole</dc:creator>
  <cp:keywords/>
  <dc:description/>
  <cp:lastModifiedBy>Margarita Ceña Cosials</cp:lastModifiedBy>
  <cp:revision>51</cp:revision>
  <cp:lastPrinted>2025-03-12T12:20:00Z</cp:lastPrinted>
  <dcterms:created xsi:type="dcterms:W3CDTF">2026-08-31T10:01:00Z</dcterms:created>
  <dcterms:modified xsi:type="dcterms:W3CDTF">2026-09-18T12:48:00Z</dcterms:modified>
</cp:coreProperties>
</file>